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58BBC" w14:textId="77777777" w:rsidR="006A0207" w:rsidRPr="00865E6A" w:rsidRDefault="00330E21" w:rsidP="00865E6A">
      <w:pPr>
        <w:jc w:val="center"/>
        <w:rPr>
          <w:rFonts w:ascii="Cooper Black" w:hAnsi="Cooper Black"/>
        </w:rPr>
      </w:pPr>
      <w:r w:rsidRPr="00865E6A">
        <w:rPr>
          <w:rFonts w:ascii="Cooper Black" w:hAnsi="Cooper Black"/>
        </w:rPr>
        <w:t>DOVOLENKA</w:t>
      </w:r>
    </w:p>
    <w:p w14:paraId="350E6C8F" w14:textId="77777777" w:rsidR="00330E21" w:rsidRDefault="00330E21"/>
    <w:p w14:paraId="05678BCF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Příjmení, jméno, titul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Osobní číslo:</w:t>
      </w:r>
    </w:p>
    <w:p w14:paraId="706B4037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5D8B6AC6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……………………………………………….</w:t>
      </w:r>
      <w:r>
        <w:tab/>
      </w:r>
      <w:r>
        <w:tab/>
      </w:r>
      <w:r>
        <w:tab/>
        <w:t>……………………….</w:t>
      </w:r>
    </w:p>
    <w:p w14:paraId="488C243E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43573118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žádá o dovolenou na zotavenou na kalendářní rok: ………………</w:t>
      </w:r>
    </w:p>
    <w:p w14:paraId="03034601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2FA15780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od ……………………… do ……………………. včetně, tj. …………. pracovních dnů</w:t>
      </w:r>
    </w:p>
    <w:p w14:paraId="5BA699C0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216539D6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Místo pobytu o dovolené: ……………………………………………………………………</w:t>
      </w:r>
    </w:p>
    <w:p w14:paraId="43688D7A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1D0846C8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…………………………………………………………………………………………………</w:t>
      </w:r>
    </w:p>
    <w:p w14:paraId="619028BE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277E2CD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………………………………………</w:t>
      </w:r>
      <w:r>
        <w:tab/>
      </w:r>
      <w:r>
        <w:tab/>
      </w:r>
      <w:r>
        <w:tab/>
        <w:t>…………………………………...</w:t>
      </w:r>
    </w:p>
    <w:p w14:paraId="7C44D43F" w14:textId="77777777" w:rsidR="00330E21" w:rsidRDefault="00330E21" w:rsidP="00330E2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ab/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pracovníka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2905"/>
        <w:gridCol w:w="1926"/>
        <w:gridCol w:w="2105"/>
        <w:gridCol w:w="2090"/>
      </w:tblGrid>
      <w:tr w:rsidR="00330E21" w14:paraId="7456424A" w14:textId="77777777" w:rsidTr="00865E6A">
        <w:tc>
          <w:tcPr>
            <w:tcW w:w="2988" w:type="dxa"/>
            <w:tcBorders>
              <w:top w:val="single" w:sz="18" w:space="0" w:color="auto"/>
              <w:left w:val="single" w:sz="18" w:space="0" w:color="auto"/>
            </w:tcBorders>
          </w:tcPr>
          <w:p w14:paraId="778F65CD" w14:textId="77777777" w:rsidR="00330E21" w:rsidRDefault="00330E21"/>
        </w:tc>
        <w:tc>
          <w:tcPr>
            <w:tcW w:w="1980" w:type="dxa"/>
            <w:tcBorders>
              <w:top w:val="single" w:sz="18" w:space="0" w:color="auto"/>
            </w:tcBorders>
          </w:tcPr>
          <w:p w14:paraId="53415F7C" w14:textId="77777777" w:rsidR="00330E21" w:rsidRDefault="00330E21">
            <w:r>
              <w:t>Datum</w:t>
            </w:r>
          </w:p>
        </w:tc>
        <w:tc>
          <w:tcPr>
            <w:tcW w:w="2160" w:type="dxa"/>
            <w:tcBorders>
              <w:top w:val="single" w:sz="18" w:space="0" w:color="auto"/>
            </w:tcBorders>
          </w:tcPr>
          <w:p w14:paraId="0DF8F530" w14:textId="77777777" w:rsidR="00330E21" w:rsidRDefault="00330E21">
            <w:r>
              <w:t>Vedoucí útvaru</w:t>
            </w:r>
          </w:p>
        </w:tc>
        <w:tc>
          <w:tcPr>
            <w:tcW w:w="2160" w:type="dxa"/>
            <w:tcBorders>
              <w:top w:val="single" w:sz="18" w:space="0" w:color="auto"/>
              <w:right w:val="single" w:sz="18" w:space="0" w:color="auto"/>
            </w:tcBorders>
          </w:tcPr>
          <w:p w14:paraId="22E2DD73" w14:textId="77777777" w:rsidR="00330E21" w:rsidRDefault="00330E21">
            <w:r>
              <w:t>Zam. útvar</w:t>
            </w:r>
          </w:p>
        </w:tc>
      </w:tr>
      <w:tr w:rsidR="00330E21" w14:paraId="0532CAA6" w14:textId="77777777" w:rsidTr="00865E6A">
        <w:tc>
          <w:tcPr>
            <w:tcW w:w="2988" w:type="dxa"/>
            <w:tcBorders>
              <w:left w:val="single" w:sz="18" w:space="0" w:color="auto"/>
            </w:tcBorders>
          </w:tcPr>
          <w:p w14:paraId="2C3A15F5" w14:textId="77777777" w:rsidR="00330E21" w:rsidRDefault="00330E21">
            <w:r>
              <w:t>Schválil</w:t>
            </w:r>
          </w:p>
        </w:tc>
        <w:tc>
          <w:tcPr>
            <w:tcW w:w="1980" w:type="dxa"/>
          </w:tcPr>
          <w:p w14:paraId="4B692242" w14:textId="77777777" w:rsidR="00330E21" w:rsidRDefault="00330E21"/>
        </w:tc>
        <w:tc>
          <w:tcPr>
            <w:tcW w:w="2160" w:type="dxa"/>
          </w:tcPr>
          <w:p w14:paraId="1B54180B" w14:textId="77777777" w:rsidR="00330E21" w:rsidRDefault="00330E21"/>
        </w:tc>
        <w:tc>
          <w:tcPr>
            <w:tcW w:w="2160" w:type="dxa"/>
            <w:tcBorders>
              <w:right w:val="single" w:sz="18" w:space="0" w:color="auto"/>
            </w:tcBorders>
          </w:tcPr>
          <w:p w14:paraId="042B1E37" w14:textId="77777777" w:rsidR="00330E21" w:rsidRDefault="00330E21"/>
        </w:tc>
      </w:tr>
      <w:tr w:rsidR="00330E21" w14:paraId="4DDEA752" w14:textId="77777777" w:rsidTr="00865E6A">
        <w:tc>
          <w:tcPr>
            <w:tcW w:w="2988" w:type="dxa"/>
            <w:tcBorders>
              <w:left w:val="single" w:sz="18" w:space="0" w:color="auto"/>
            </w:tcBorders>
          </w:tcPr>
          <w:p w14:paraId="0894EB4B" w14:textId="77777777" w:rsidR="00330E21" w:rsidRDefault="00330E21">
            <w:r>
              <w:t>Skutečný nástup dovolené</w:t>
            </w:r>
          </w:p>
        </w:tc>
        <w:tc>
          <w:tcPr>
            <w:tcW w:w="1980" w:type="dxa"/>
          </w:tcPr>
          <w:p w14:paraId="54135D6F" w14:textId="77777777" w:rsidR="00330E21" w:rsidRDefault="00330E21"/>
        </w:tc>
        <w:tc>
          <w:tcPr>
            <w:tcW w:w="2160" w:type="dxa"/>
          </w:tcPr>
          <w:p w14:paraId="05F44637" w14:textId="77777777" w:rsidR="00330E21" w:rsidRDefault="00330E21"/>
        </w:tc>
        <w:tc>
          <w:tcPr>
            <w:tcW w:w="2160" w:type="dxa"/>
            <w:tcBorders>
              <w:right w:val="single" w:sz="18" w:space="0" w:color="auto"/>
            </w:tcBorders>
          </w:tcPr>
          <w:p w14:paraId="07366C1F" w14:textId="77777777" w:rsidR="00330E21" w:rsidRDefault="00330E21"/>
        </w:tc>
      </w:tr>
      <w:tr w:rsidR="00330E21" w14:paraId="1073AEAB" w14:textId="77777777" w:rsidTr="00865E6A">
        <w:tc>
          <w:tcPr>
            <w:tcW w:w="2988" w:type="dxa"/>
            <w:tcBorders>
              <w:left w:val="single" w:sz="18" w:space="0" w:color="auto"/>
            </w:tcBorders>
          </w:tcPr>
          <w:p w14:paraId="71C5C842" w14:textId="77777777" w:rsidR="00330E21" w:rsidRDefault="00330E21">
            <w:r>
              <w:t>Nástup do zaměstnání po dovolené</w:t>
            </w:r>
          </w:p>
        </w:tc>
        <w:tc>
          <w:tcPr>
            <w:tcW w:w="1980" w:type="dxa"/>
          </w:tcPr>
          <w:p w14:paraId="4BA07327" w14:textId="77777777" w:rsidR="00330E21" w:rsidRDefault="00330E21"/>
        </w:tc>
        <w:tc>
          <w:tcPr>
            <w:tcW w:w="2160" w:type="dxa"/>
          </w:tcPr>
          <w:p w14:paraId="656E7DA7" w14:textId="77777777" w:rsidR="00330E21" w:rsidRDefault="00330E21"/>
        </w:tc>
        <w:tc>
          <w:tcPr>
            <w:tcW w:w="2160" w:type="dxa"/>
            <w:tcBorders>
              <w:right w:val="single" w:sz="18" w:space="0" w:color="auto"/>
            </w:tcBorders>
          </w:tcPr>
          <w:p w14:paraId="5AD74B61" w14:textId="77777777" w:rsidR="00330E21" w:rsidRDefault="00330E21"/>
        </w:tc>
      </w:tr>
      <w:tr w:rsidR="00330E21" w14:paraId="2F9FA80F" w14:textId="77777777" w:rsidTr="00865E6A">
        <w:tc>
          <w:tcPr>
            <w:tcW w:w="7128" w:type="dxa"/>
            <w:gridSpan w:val="3"/>
            <w:tcBorders>
              <w:left w:val="single" w:sz="18" w:space="0" w:color="auto"/>
            </w:tcBorders>
          </w:tcPr>
          <w:p w14:paraId="41009536" w14:textId="77777777" w:rsidR="00330E21" w:rsidRDefault="00330E21">
            <w:r>
              <w:t>Z této dovolené skutečně čerpáno ………….. pracovních dnů</w:t>
            </w:r>
          </w:p>
        </w:tc>
        <w:tc>
          <w:tcPr>
            <w:tcW w:w="2160" w:type="dxa"/>
            <w:tcBorders>
              <w:right w:val="single" w:sz="18" w:space="0" w:color="auto"/>
            </w:tcBorders>
          </w:tcPr>
          <w:p w14:paraId="4E691035" w14:textId="77777777" w:rsidR="00330E21" w:rsidRDefault="00330E21"/>
        </w:tc>
      </w:tr>
      <w:tr w:rsidR="00330E21" w14:paraId="442399CD" w14:textId="77777777" w:rsidTr="00865E6A">
        <w:tc>
          <w:tcPr>
            <w:tcW w:w="9288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FF0305" w14:textId="77777777" w:rsidR="00330E21" w:rsidRDefault="00330E21">
            <w:r>
              <w:t>Poznámky o mzdových nárocích, neodevzdaných nástrojích, pracovních pomůckách aj. uveďte na rubu.</w:t>
            </w:r>
          </w:p>
        </w:tc>
      </w:tr>
    </w:tbl>
    <w:p w14:paraId="24D03626" w14:textId="77777777" w:rsidR="00330E21" w:rsidRDefault="00330E21"/>
    <w:p w14:paraId="62BA2020" w14:textId="77777777" w:rsidR="00865E6A" w:rsidRDefault="00865E6A" w:rsidP="00865E6A"/>
    <w:p w14:paraId="196F610A" w14:textId="77777777" w:rsidR="00865E6A" w:rsidRDefault="00865E6A" w:rsidP="00865E6A"/>
    <w:p w14:paraId="60EA884F" w14:textId="77777777" w:rsidR="00865E6A" w:rsidRDefault="00865E6A" w:rsidP="00865E6A"/>
    <w:p w14:paraId="207C2A13" w14:textId="77777777" w:rsidR="00865E6A" w:rsidRDefault="00865E6A" w:rsidP="00865E6A"/>
    <w:p w14:paraId="5666D98B" w14:textId="77777777" w:rsidR="00865E6A" w:rsidRPr="00865E6A" w:rsidRDefault="00865E6A" w:rsidP="00865E6A">
      <w:pPr>
        <w:jc w:val="center"/>
        <w:rPr>
          <w:rFonts w:ascii="Cooper Black" w:hAnsi="Cooper Black"/>
        </w:rPr>
      </w:pPr>
      <w:r w:rsidRPr="00865E6A">
        <w:rPr>
          <w:rFonts w:ascii="Cooper Black" w:hAnsi="Cooper Black"/>
        </w:rPr>
        <w:t>DOVOLENKA</w:t>
      </w:r>
    </w:p>
    <w:p w14:paraId="42B47DA4" w14:textId="77777777" w:rsidR="00865E6A" w:rsidRDefault="00865E6A" w:rsidP="00865E6A"/>
    <w:p w14:paraId="2144D5BF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Příjmení, jméno, titul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Osobní číslo:</w:t>
      </w:r>
    </w:p>
    <w:p w14:paraId="68C8B9B4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7892CDE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……………………………………………….</w:t>
      </w:r>
      <w:r>
        <w:tab/>
      </w:r>
      <w:r>
        <w:tab/>
      </w:r>
      <w:r>
        <w:tab/>
        <w:t>……………………….</w:t>
      </w:r>
    </w:p>
    <w:p w14:paraId="648B31DD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4B04D6CF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žádá o dovolenou na zotavenou na kalendářní rok: ………………</w:t>
      </w:r>
    </w:p>
    <w:p w14:paraId="13B18FC7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1DE59133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od ……………………… do ……………………. včetně, tj. …………. pracovních dnů</w:t>
      </w:r>
    </w:p>
    <w:p w14:paraId="0B000515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1ACFA8E9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Místo pobytu o dovolené: ……………………………………………………………………</w:t>
      </w:r>
    </w:p>
    <w:p w14:paraId="2B8FA18D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40356CD3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…………………………………………………………………………………………………</w:t>
      </w:r>
    </w:p>
    <w:p w14:paraId="5C9CA2E2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02195D7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………………………………………</w:t>
      </w:r>
      <w:r>
        <w:tab/>
      </w:r>
      <w:r>
        <w:tab/>
      </w:r>
      <w:r>
        <w:tab/>
        <w:t>…………………………………...</w:t>
      </w:r>
    </w:p>
    <w:p w14:paraId="237E1580" w14:textId="77777777" w:rsidR="00865E6A" w:rsidRDefault="00865E6A" w:rsidP="00865E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ab/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pracovníka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2905"/>
        <w:gridCol w:w="1926"/>
        <w:gridCol w:w="2105"/>
        <w:gridCol w:w="2090"/>
      </w:tblGrid>
      <w:tr w:rsidR="00865E6A" w14:paraId="4D5647BE" w14:textId="77777777" w:rsidTr="00865E6A">
        <w:tc>
          <w:tcPr>
            <w:tcW w:w="2988" w:type="dxa"/>
            <w:tcBorders>
              <w:top w:val="single" w:sz="18" w:space="0" w:color="auto"/>
              <w:left w:val="single" w:sz="18" w:space="0" w:color="auto"/>
            </w:tcBorders>
          </w:tcPr>
          <w:p w14:paraId="370B926A" w14:textId="77777777" w:rsidR="00865E6A" w:rsidRDefault="00865E6A" w:rsidP="00865E6A"/>
        </w:tc>
        <w:tc>
          <w:tcPr>
            <w:tcW w:w="1980" w:type="dxa"/>
            <w:tcBorders>
              <w:top w:val="single" w:sz="18" w:space="0" w:color="auto"/>
            </w:tcBorders>
          </w:tcPr>
          <w:p w14:paraId="51FCB63D" w14:textId="77777777" w:rsidR="00865E6A" w:rsidRDefault="00865E6A" w:rsidP="00865E6A">
            <w:r>
              <w:t>Datum</w:t>
            </w:r>
          </w:p>
        </w:tc>
        <w:tc>
          <w:tcPr>
            <w:tcW w:w="2160" w:type="dxa"/>
            <w:tcBorders>
              <w:top w:val="single" w:sz="18" w:space="0" w:color="auto"/>
            </w:tcBorders>
          </w:tcPr>
          <w:p w14:paraId="66E811CF" w14:textId="77777777" w:rsidR="00865E6A" w:rsidRDefault="00865E6A" w:rsidP="00865E6A">
            <w:r>
              <w:t>Vedoucí útvaru</w:t>
            </w:r>
          </w:p>
        </w:tc>
        <w:tc>
          <w:tcPr>
            <w:tcW w:w="2160" w:type="dxa"/>
            <w:tcBorders>
              <w:top w:val="single" w:sz="18" w:space="0" w:color="auto"/>
              <w:right w:val="single" w:sz="18" w:space="0" w:color="auto"/>
            </w:tcBorders>
          </w:tcPr>
          <w:p w14:paraId="70000F42" w14:textId="77777777" w:rsidR="00865E6A" w:rsidRDefault="00865E6A" w:rsidP="00865E6A">
            <w:r>
              <w:t>Zam. útvar</w:t>
            </w:r>
          </w:p>
        </w:tc>
      </w:tr>
      <w:tr w:rsidR="00865E6A" w14:paraId="155DB20B" w14:textId="77777777" w:rsidTr="00865E6A">
        <w:tc>
          <w:tcPr>
            <w:tcW w:w="2988" w:type="dxa"/>
            <w:tcBorders>
              <w:left w:val="single" w:sz="18" w:space="0" w:color="auto"/>
            </w:tcBorders>
          </w:tcPr>
          <w:p w14:paraId="020B2C1A" w14:textId="77777777" w:rsidR="00865E6A" w:rsidRDefault="00865E6A" w:rsidP="00865E6A">
            <w:r>
              <w:t>Schválil</w:t>
            </w:r>
          </w:p>
        </w:tc>
        <w:tc>
          <w:tcPr>
            <w:tcW w:w="1980" w:type="dxa"/>
          </w:tcPr>
          <w:p w14:paraId="01A7A064" w14:textId="77777777" w:rsidR="00865E6A" w:rsidRDefault="00865E6A" w:rsidP="00865E6A"/>
        </w:tc>
        <w:tc>
          <w:tcPr>
            <w:tcW w:w="2160" w:type="dxa"/>
          </w:tcPr>
          <w:p w14:paraId="16C0BFA0" w14:textId="77777777" w:rsidR="00865E6A" w:rsidRDefault="00865E6A" w:rsidP="00865E6A"/>
        </w:tc>
        <w:tc>
          <w:tcPr>
            <w:tcW w:w="2160" w:type="dxa"/>
            <w:tcBorders>
              <w:right w:val="single" w:sz="18" w:space="0" w:color="auto"/>
            </w:tcBorders>
          </w:tcPr>
          <w:p w14:paraId="7B841670" w14:textId="77777777" w:rsidR="00865E6A" w:rsidRDefault="00865E6A" w:rsidP="00865E6A"/>
        </w:tc>
      </w:tr>
      <w:tr w:rsidR="00865E6A" w14:paraId="66B68335" w14:textId="77777777" w:rsidTr="00865E6A">
        <w:tc>
          <w:tcPr>
            <w:tcW w:w="2988" w:type="dxa"/>
            <w:tcBorders>
              <w:left w:val="single" w:sz="18" w:space="0" w:color="auto"/>
            </w:tcBorders>
          </w:tcPr>
          <w:p w14:paraId="46841681" w14:textId="77777777" w:rsidR="00865E6A" w:rsidRDefault="00865E6A" w:rsidP="00865E6A">
            <w:r>
              <w:t>Skutečný nástup dovolené</w:t>
            </w:r>
          </w:p>
        </w:tc>
        <w:tc>
          <w:tcPr>
            <w:tcW w:w="1980" w:type="dxa"/>
          </w:tcPr>
          <w:p w14:paraId="546029C7" w14:textId="77777777" w:rsidR="00865E6A" w:rsidRDefault="00865E6A" w:rsidP="00865E6A"/>
        </w:tc>
        <w:tc>
          <w:tcPr>
            <w:tcW w:w="2160" w:type="dxa"/>
          </w:tcPr>
          <w:p w14:paraId="082FAC1C" w14:textId="77777777" w:rsidR="00865E6A" w:rsidRDefault="00865E6A" w:rsidP="00865E6A"/>
        </w:tc>
        <w:tc>
          <w:tcPr>
            <w:tcW w:w="2160" w:type="dxa"/>
            <w:tcBorders>
              <w:right w:val="single" w:sz="18" w:space="0" w:color="auto"/>
            </w:tcBorders>
          </w:tcPr>
          <w:p w14:paraId="27EA6878" w14:textId="77777777" w:rsidR="00865E6A" w:rsidRDefault="00865E6A" w:rsidP="00865E6A"/>
        </w:tc>
      </w:tr>
      <w:tr w:rsidR="00865E6A" w14:paraId="481E37CF" w14:textId="77777777" w:rsidTr="00865E6A">
        <w:tc>
          <w:tcPr>
            <w:tcW w:w="2988" w:type="dxa"/>
            <w:tcBorders>
              <w:left w:val="single" w:sz="18" w:space="0" w:color="auto"/>
            </w:tcBorders>
          </w:tcPr>
          <w:p w14:paraId="02D46A44" w14:textId="77777777" w:rsidR="00865E6A" w:rsidRDefault="00865E6A" w:rsidP="00865E6A">
            <w:r>
              <w:t>Nástup do zaměstnání po dovolené</w:t>
            </w:r>
          </w:p>
        </w:tc>
        <w:tc>
          <w:tcPr>
            <w:tcW w:w="1980" w:type="dxa"/>
          </w:tcPr>
          <w:p w14:paraId="29FD564C" w14:textId="77777777" w:rsidR="00865E6A" w:rsidRDefault="00865E6A" w:rsidP="00865E6A"/>
        </w:tc>
        <w:tc>
          <w:tcPr>
            <w:tcW w:w="2160" w:type="dxa"/>
          </w:tcPr>
          <w:p w14:paraId="76E45FCD" w14:textId="77777777" w:rsidR="00865E6A" w:rsidRDefault="00865E6A" w:rsidP="00865E6A"/>
        </w:tc>
        <w:tc>
          <w:tcPr>
            <w:tcW w:w="2160" w:type="dxa"/>
            <w:tcBorders>
              <w:right w:val="single" w:sz="18" w:space="0" w:color="auto"/>
            </w:tcBorders>
          </w:tcPr>
          <w:p w14:paraId="323C232D" w14:textId="77777777" w:rsidR="00865E6A" w:rsidRDefault="00865E6A" w:rsidP="00865E6A"/>
        </w:tc>
      </w:tr>
      <w:tr w:rsidR="00865E6A" w14:paraId="6C308846" w14:textId="77777777" w:rsidTr="00865E6A">
        <w:tc>
          <w:tcPr>
            <w:tcW w:w="7128" w:type="dxa"/>
            <w:gridSpan w:val="3"/>
            <w:tcBorders>
              <w:left w:val="single" w:sz="18" w:space="0" w:color="auto"/>
            </w:tcBorders>
          </w:tcPr>
          <w:p w14:paraId="4A4FDE75" w14:textId="77777777" w:rsidR="00865E6A" w:rsidRDefault="00865E6A" w:rsidP="00865E6A">
            <w:r>
              <w:t>Z této dovolené skutečně čerpáno ………….. pracovních dnů</w:t>
            </w:r>
          </w:p>
        </w:tc>
        <w:tc>
          <w:tcPr>
            <w:tcW w:w="2160" w:type="dxa"/>
            <w:tcBorders>
              <w:right w:val="single" w:sz="18" w:space="0" w:color="auto"/>
            </w:tcBorders>
          </w:tcPr>
          <w:p w14:paraId="75161BAC" w14:textId="77777777" w:rsidR="00865E6A" w:rsidRDefault="00865E6A" w:rsidP="00865E6A"/>
        </w:tc>
      </w:tr>
      <w:tr w:rsidR="00865E6A" w14:paraId="2990F9B6" w14:textId="77777777" w:rsidTr="00865E6A">
        <w:tc>
          <w:tcPr>
            <w:tcW w:w="9288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8C9C3" w14:textId="77777777" w:rsidR="00865E6A" w:rsidRDefault="00865E6A" w:rsidP="00865E6A">
            <w:r>
              <w:t>Poznámky o mzdových nárocích, neodevzdaných nástrojích, pracovních pomůckách aj. uveďte na rubu.</w:t>
            </w:r>
          </w:p>
        </w:tc>
      </w:tr>
    </w:tbl>
    <w:p w14:paraId="39C8739D" w14:textId="77777777" w:rsidR="00865E6A" w:rsidRDefault="00865E6A"/>
    <w:sectPr w:rsidR="00865E6A" w:rsidSect="00865E6A">
      <w:pgSz w:w="11906" w:h="16838"/>
      <w:pgMar w:top="53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E7"/>
    <w:rsid w:val="000A005C"/>
    <w:rsid w:val="00330E21"/>
    <w:rsid w:val="0038045F"/>
    <w:rsid w:val="004272F2"/>
    <w:rsid w:val="004540E7"/>
    <w:rsid w:val="006A0207"/>
    <w:rsid w:val="007F3FD3"/>
    <w:rsid w:val="00865E6A"/>
    <w:rsid w:val="00867F09"/>
    <w:rsid w:val="00A82E4A"/>
    <w:rsid w:val="00BE3099"/>
    <w:rsid w:val="00F7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F2228"/>
  <w15:chartTrackingRefBased/>
  <w15:docId w15:val="{AC01AAFF-1324-4CAD-91DC-07943916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30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done\dovolenk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dovolenka.dotx</Template>
  <TotalTime>0</TotalTime>
  <Pages>1</Pages>
  <Words>184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DOVOLENKA</vt:lpstr>
    </vt:vector>
  </TitlesOfParts>
  <Company>VOSOA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DOVOLENKA</dc:title>
  <dc:subject/>
  <dc:creator>Denis Lenger</dc:creator>
  <cp:keywords/>
  <dc:description/>
  <cp:lastModifiedBy>Lenger Denis</cp:lastModifiedBy>
  <cp:revision>1</cp:revision>
  <dcterms:created xsi:type="dcterms:W3CDTF">2026-01-03T17:06:00Z</dcterms:created>
  <dcterms:modified xsi:type="dcterms:W3CDTF">2026-01-03T17:06:00Z</dcterms:modified>
</cp:coreProperties>
</file>