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72C2B" w14:textId="77777777" w:rsidR="008F4D46" w:rsidRDefault="008F4D46" w:rsidP="008F4D46"/>
    <w:tbl>
      <w:tblPr>
        <w:tblW w:w="86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6946"/>
      </w:tblGrid>
      <w:tr w:rsidR="008F4D46" w:rsidRPr="0014315D" w14:paraId="4CC54DEB" w14:textId="77777777" w:rsidTr="00E3776C">
        <w:tc>
          <w:tcPr>
            <w:tcW w:w="1701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14:paraId="336656E5" w14:textId="77777777" w:rsidR="008F4D46" w:rsidRPr="0014315D" w:rsidRDefault="008F4D46" w:rsidP="00E3776C">
            <w:r w:rsidRPr="0014315D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02A5EA7" wp14:editId="047E1100">
                  <wp:simplePos x="0" y="0"/>
                  <wp:positionH relativeFrom="column">
                    <wp:posOffset>-712470</wp:posOffset>
                  </wp:positionH>
                  <wp:positionV relativeFrom="paragraph">
                    <wp:posOffset>-5715</wp:posOffset>
                  </wp:positionV>
                  <wp:extent cx="609600" cy="773430"/>
                  <wp:effectExtent l="0" t="0" r="0" b="7620"/>
                  <wp:wrapSquare wrapText="bothSides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70E5" w14:textId="77777777" w:rsidR="008F4D46" w:rsidRPr="0014315D" w:rsidRDefault="008F4D46" w:rsidP="00E3776C">
            <w:pPr>
              <w:spacing w:after="40"/>
              <w:rPr>
                <w:rFonts w:ascii="General Sans Semibold" w:hAnsi="General Sans Semibold"/>
              </w:rPr>
            </w:pPr>
            <w:r w:rsidRPr="0014315D">
              <w:rPr>
                <w:rFonts w:ascii="General Sans Semibold" w:eastAsia="Arial" w:hAnsi="General Sans Semibold" w:cs="Arial"/>
                <w:b/>
                <w:bCs/>
                <w:color w:val="1A1A1A"/>
                <w:spacing w:val="20"/>
                <w:sz w:val="40"/>
                <w:szCs w:val="40"/>
              </w:rPr>
              <w:t>SPŠ, SOŠ A G PODSKALSKÁ</w:t>
            </w:r>
          </w:p>
          <w:p w14:paraId="0F97FC01" w14:textId="77777777" w:rsidR="008F4D46" w:rsidRPr="0014315D" w:rsidRDefault="008F4D46" w:rsidP="00E3776C">
            <w:pPr>
              <w:spacing w:after="30"/>
            </w:pPr>
            <w:r w:rsidRPr="0014315D">
              <w:rPr>
                <w:rFonts w:ascii="Arial" w:eastAsia="Arial" w:hAnsi="Arial" w:cs="Arial"/>
                <w:sz w:val="17"/>
                <w:szCs w:val="17"/>
              </w:rPr>
              <w:t>Střední průmyslová škola potravinářských technologií, Střední odborná škola přírodovědná a veterinární a Gymnázium, Praha 2, Podskalská 10, příspěvková organizace</w:t>
            </w:r>
          </w:p>
          <w:p w14:paraId="54AB5AC0" w14:textId="77777777" w:rsidR="008F4D46" w:rsidRPr="0014315D" w:rsidRDefault="008F4D46" w:rsidP="00E3776C">
            <w:r w:rsidRPr="0014315D">
              <w:rPr>
                <w:rFonts w:ascii="Arial" w:eastAsia="Arial" w:hAnsi="Arial" w:cs="Arial"/>
                <w:color w:val="595959" w:themeColor="text1" w:themeTint="A6"/>
                <w:sz w:val="16"/>
                <w:szCs w:val="16"/>
              </w:rPr>
              <w:t>Podskalská 365/10, 128 46 Praha 2   ·   IČO: 61385930</w:t>
            </w:r>
          </w:p>
        </w:tc>
      </w:tr>
    </w:tbl>
    <w:p w14:paraId="484B05DD" w14:textId="77777777" w:rsidR="008F4D46" w:rsidRPr="00A10FB2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Black" w:hAnsi="Arial Black"/>
          <w:b/>
          <w:sz w:val="52"/>
          <w:szCs w:val="52"/>
        </w:rPr>
      </w:pPr>
      <w:r w:rsidRPr="00A10FB2">
        <w:rPr>
          <w:rFonts w:ascii="Arial Black" w:hAnsi="Arial Black"/>
          <w:b/>
          <w:sz w:val="52"/>
          <w:szCs w:val="52"/>
        </w:rPr>
        <w:t xml:space="preserve">Žádost o </w:t>
      </w:r>
      <w:r>
        <w:rPr>
          <w:rFonts w:ascii="Arial Black" w:hAnsi="Arial Black"/>
          <w:b/>
          <w:sz w:val="52"/>
          <w:szCs w:val="52"/>
        </w:rPr>
        <w:t>náhradní</w:t>
      </w:r>
      <w:r w:rsidRPr="00A10FB2">
        <w:rPr>
          <w:rFonts w:ascii="Arial Black" w:hAnsi="Arial Black"/>
          <w:b/>
          <w:sz w:val="52"/>
          <w:szCs w:val="52"/>
        </w:rPr>
        <w:t xml:space="preserve"> volno</w:t>
      </w:r>
    </w:p>
    <w:p w14:paraId="012CD2CB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</w:p>
    <w:p w14:paraId="2F9F719D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</w:p>
    <w:p w14:paraId="12D672E6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na dny: ………………………………………………………………………………………</w:t>
      </w:r>
    </w:p>
    <w:p w14:paraId="48029EE2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</w:p>
    <w:p w14:paraId="27962493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Jméno a příjmení: ……………………………………………………………………………</w:t>
      </w:r>
    </w:p>
    <w:p w14:paraId="4605DCBD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Osobní číslo: ………… </w:t>
      </w:r>
    </w:p>
    <w:p w14:paraId="69F2277C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9E19E4F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……………………….</w:t>
      </w:r>
      <w:r>
        <w:tab/>
      </w:r>
      <w:r>
        <w:tab/>
        <w:t>……………………….</w:t>
      </w:r>
      <w:r>
        <w:tab/>
      </w:r>
      <w:r>
        <w:tab/>
        <w:t>………………....</w:t>
      </w:r>
    </w:p>
    <w:p w14:paraId="2F830382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podpis žadatele</w:t>
      </w:r>
      <w:r>
        <w:tab/>
      </w:r>
      <w:r>
        <w:tab/>
      </w:r>
      <w:r>
        <w:tab/>
        <w:t>podpis zástupce ředitele</w:t>
      </w:r>
      <w:r>
        <w:tab/>
      </w:r>
      <w:r>
        <w:tab/>
        <w:t xml:space="preserve">    podpis ředitele</w:t>
      </w:r>
    </w:p>
    <w:p w14:paraId="316D9584" w14:textId="77777777" w:rsidR="008F4D46" w:rsidRDefault="008F4D46" w:rsidP="008F4D46"/>
    <w:tbl>
      <w:tblPr>
        <w:tblW w:w="86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6946"/>
      </w:tblGrid>
      <w:tr w:rsidR="008F4D46" w:rsidRPr="0014315D" w14:paraId="0E0CD5D3" w14:textId="77777777" w:rsidTr="00E3776C">
        <w:tc>
          <w:tcPr>
            <w:tcW w:w="1701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14:paraId="540DB168" w14:textId="77777777" w:rsidR="008F4D46" w:rsidRPr="0014315D" w:rsidRDefault="008F4D46" w:rsidP="00E3776C">
            <w:r w:rsidRPr="0014315D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777A832" wp14:editId="647C416E">
                  <wp:simplePos x="0" y="0"/>
                  <wp:positionH relativeFrom="column">
                    <wp:posOffset>-712470</wp:posOffset>
                  </wp:positionH>
                  <wp:positionV relativeFrom="paragraph">
                    <wp:posOffset>-5715</wp:posOffset>
                  </wp:positionV>
                  <wp:extent cx="609600" cy="773430"/>
                  <wp:effectExtent l="0" t="0" r="0" b="7620"/>
                  <wp:wrapSquare wrapText="bothSides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73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9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BD56C" w14:textId="77777777" w:rsidR="008F4D46" w:rsidRPr="0014315D" w:rsidRDefault="008F4D46" w:rsidP="00E3776C">
            <w:pPr>
              <w:spacing w:after="40"/>
              <w:rPr>
                <w:rFonts w:ascii="General Sans Semibold" w:hAnsi="General Sans Semibold"/>
              </w:rPr>
            </w:pPr>
            <w:r w:rsidRPr="0014315D">
              <w:rPr>
                <w:rFonts w:ascii="General Sans Semibold" w:eastAsia="Arial" w:hAnsi="General Sans Semibold" w:cs="Arial"/>
                <w:b/>
                <w:bCs/>
                <w:color w:val="1A1A1A"/>
                <w:spacing w:val="20"/>
                <w:sz w:val="40"/>
                <w:szCs w:val="40"/>
              </w:rPr>
              <w:t>SPŠ, SOŠ A G PODSKALSKÁ</w:t>
            </w:r>
          </w:p>
          <w:p w14:paraId="5A1766A0" w14:textId="77777777" w:rsidR="008F4D46" w:rsidRPr="0014315D" w:rsidRDefault="008F4D46" w:rsidP="00E3776C">
            <w:pPr>
              <w:spacing w:after="30"/>
            </w:pPr>
            <w:r w:rsidRPr="0014315D">
              <w:rPr>
                <w:rFonts w:ascii="Arial" w:eastAsia="Arial" w:hAnsi="Arial" w:cs="Arial"/>
                <w:sz w:val="17"/>
                <w:szCs w:val="17"/>
              </w:rPr>
              <w:t>Střední průmyslová škola potravinářských technologií, Střední odborná škola přírodovědná a veterinární a Gymnázium, Praha 2, Podskalská 10, příspěvková organizace</w:t>
            </w:r>
          </w:p>
          <w:p w14:paraId="4EC8F286" w14:textId="77777777" w:rsidR="008F4D46" w:rsidRPr="0014315D" w:rsidRDefault="008F4D46" w:rsidP="00E3776C">
            <w:r w:rsidRPr="0014315D">
              <w:rPr>
                <w:rFonts w:ascii="Arial" w:eastAsia="Arial" w:hAnsi="Arial" w:cs="Arial"/>
                <w:color w:val="595959" w:themeColor="text1" w:themeTint="A6"/>
                <w:sz w:val="16"/>
                <w:szCs w:val="16"/>
              </w:rPr>
              <w:t>Podskalská 365/10, 128 46 Praha 2   ·   IČO: 61385930</w:t>
            </w:r>
          </w:p>
        </w:tc>
      </w:tr>
    </w:tbl>
    <w:p w14:paraId="1D73BCA5" w14:textId="77777777" w:rsidR="008F4D46" w:rsidRPr="00A10FB2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Black" w:hAnsi="Arial Black"/>
          <w:b/>
          <w:sz w:val="52"/>
          <w:szCs w:val="52"/>
        </w:rPr>
      </w:pPr>
      <w:r w:rsidRPr="00A10FB2">
        <w:rPr>
          <w:rFonts w:ascii="Arial Black" w:hAnsi="Arial Black"/>
          <w:b/>
          <w:sz w:val="52"/>
          <w:szCs w:val="52"/>
        </w:rPr>
        <w:t xml:space="preserve">Žádost o </w:t>
      </w:r>
      <w:r>
        <w:rPr>
          <w:rFonts w:ascii="Arial Black" w:hAnsi="Arial Black"/>
          <w:b/>
          <w:sz w:val="52"/>
          <w:szCs w:val="52"/>
        </w:rPr>
        <w:t>náhradní</w:t>
      </w:r>
      <w:r w:rsidRPr="00A10FB2">
        <w:rPr>
          <w:rFonts w:ascii="Arial Black" w:hAnsi="Arial Black"/>
          <w:b/>
          <w:sz w:val="52"/>
          <w:szCs w:val="52"/>
        </w:rPr>
        <w:t xml:space="preserve"> volno</w:t>
      </w:r>
    </w:p>
    <w:p w14:paraId="7C18DA3B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</w:p>
    <w:p w14:paraId="607916E6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</w:p>
    <w:p w14:paraId="20704D00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na dny: ………………………………………………………………………………………</w:t>
      </w:r>
    </w:p>
    <w:p w14:paraId="0F46AB81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</w:p>
    <w:p w14:paraId="252E37AD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</w:pPr>
      <w:r>
        <w:t>Jméno a příjmení: ……………………………………………………………………………</w:t>
      </w:r>
    </w:p>
    <w:p w14:paraId="791AAA15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Osobní číslo: ………… </w:t>
      </w:r>
    </w:p>
    <w:p w14:paraId="0EFBD75A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814493" w14:textId="77777777" w:rsid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……………………….</w:t>
      </w:r>
      <w:r>
        <w:tab/>
      </w:r>
      <w:r>
        <w:tab/>
        <w:t>……………………….</w:t>
      </w:r>
      <w:r>
        <w:tab/>
      </w:r>
      <w:r>
        <w:tab/>
        <w:t>………………....</w:t>
      </w:r>
    </w:p>
    <w:p w14:paraId="0CAFED11" w14:textId="0DE70CCE" w:rsidR="00A10FB2" w:rsidRPr="008F4D46" w:rsidRDefault="008F4D46" w:rsidP="008F4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podpis žadatele</w:t>
      </w:r>
      <w:r>
        <w:tab/>
      </w:r>
      <w:r>
        <w:tab/>
      </w:r>
      <w:r>
        <w:tab/>
        <w:t>podpis zástupce ředitele</w:t>
      </w:r>
      <w:r>
        <w:tab/>
      </w:r>
      <w:r>
        <w:tab/>
        <w:t xml:space="preserve">    podpis ředitele</w:t>
      </w:r>
    </w:p>
    <w:sectPr w:rsidR="00A10FB2" w:rsidRPr="008F4D46" w:rsidSect="00A10FB2">
      <w:pgSz w:w="11906" w:h="16838"/>
      <w:pgMar w:top="53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ral Sans Semibold">
    <w:panose1 w:val="00000000000000000000"/>
    <w:charset w:val="00"/>
    <w:family w:val="modern"/>
    <w:notTrueType/>
    <w:pitch w:val="variable"/>
    <w:sig w:usb0="80000067" w:usb1="00000003" w:usb2="00000000" w:usb3="00000000" w:csb0="00000093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BB"/>
    <w:rsid w:val="00022876"/>
    <w:rsid w:val="000763BB"/>
    <w:rsid w:val="001263E7"/>
    <w:rsid w:val="00190C54"/>
    <w:rsid w:val="001C7117"/>
    <w:rsid w:val="003172EC"/>
    <w:rsid w:val="003806F3"/>
    <w:rsid w:val="00491095"/>
    <w:rsid w:val="00493259"/>
    <w:rsid w:val="005043FF"/>
    <w:rsid w:val="008F1B1A"/>
    <w:rsid w:val="008F4D46"/>
    <w:rsid w:val="00A10FB2"/>
    <w:rsid w:val="00A717CF"/>
    <w:rsid w:val="00D70EA6"/>
    <w:rsid w:val="00D96BFB"/>
    <w:rsid w:val="00DC3053"/>
    <w:rsid w:val="00E578A5"/>
    <w:rsid w:val="00EE232F"/>
    <w:rsid w:val="00F9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AFA4B"/>
  <w15:chartTrackingRefBased/>
  <w15:docId w15:val="{63E7E936-B7C6-4387-BB0A-6EE4487A6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763BB"/>
    <w:pPr>
      <w:spacing w:after="240"/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A10FB2"/>
    <w:pPr>
      <w:tabs>
        <w:tab w:val="center" w:pos="4536"/>
        <w:tab w:val="right" w:pos="9072"/>
      </w:tabs>
      <w:spacing w:after="0"/>
      <w:jc w:val="center"/>
    </w:pPr>
    <w:rPr>
      <w:rFonts w:ascii="Arial" w:hAnsi="Arial" w:cs="Arial"/>
      <w:b/>
      <w:sz w:val="22"/>
      <w:szCs w:val="22"/>
    </w:rPr>
  </w:style>
  <w:style w:type="table" w:styleId="Mkatabulky">
    <w:name w:val="Table Grid"/>
    <w:basedOn w:val="Normlntabulka"/>
    <w:rsid w:val="00A10FB2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jne">
    <w:name w:val="tajne"/>
    <w:basedOn w:val="Normln"/>
    <w:rsid w:val="000763BB"/>
    <w:pPr>
      <w:spacing w:after="0"/>
      <w:jc w:val="center"/>
    </w:pPr>
    <w:rPr>
      <w:rFonts w:ascii="Arial" w:hAnsi="Arial" w:cs="Arial"/>
      <w:b/>
      <w:i/>
      <w:vanish/>
      <w:color w:val="FF0000"/>
      <w:sz w:val="16"/>
      <w:szCs w:val="16"/>
    </w:rPr>
  </w:style>
  <w:style w:type="paragraph" w:customStyle="1" w:styleId="Zahlavi1">
    <w:name w:val="Zahlavi1"/>
    <w:basedOn w:val="Zhlav"/>
    <w:rsid w:val="000763BB"/>
    <w:pPr>
      <w:tabs>
        <w:tab w:val="clear" w:pos="9072"/>
        <w:tab w:val="right" w:pos="9984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ablony\nahradvoln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nahradvolno.dotx</Template>
  <TotalTime>9</TotalTime>
  <Pages>1</Pages>
  <Words>141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Vyšší odborná škola a</vt:lpstr>
    </vt:vector>
  </TitlesOfParts>
  <Company>VOSOA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Vyšší odborná škola a</dc:title>
  <dc:subject/>
  <dc:creator>Denis Lenger</dc:creator>
  <cp:keywords/>
  <dc:description/>
  <cp:lastModifiedBy>Lenger Denis</cp:lastModifiedBy>
  <cp:revision>2</cp:revision>
  <cp:lastPrinted>1899-12-31T23:00:00Z</cp:lastPrinted>
  <dcterms:created xsi:type="dcterms:W3CDTF">2026-01-03T15:50:00Z</dcterms:created>
  <dcterms:modified xsi:type="dcterms:W3CDTF">2026-09-08T13:02:00Z</dcterms:modified>
</cp:coreProperties>
</file>