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82C6F" w14:textId="77777777" w:rsidR="008A27B2" w:rsidRPr="002A443F" w:rsidRDefault="00875EFA" w:rsidP="008A27B2">
      <w:pPr>
        <w:jc w:val="center"/>
        <w:rPr>
          <w:b/>
          <w:sz w:val="44"/>
          <w:szCs w:val="44"/>
        </w:rPr>
      </w:pPr>
      <w:bookmarkStart w:id="0" w:name="OLE_LINK1"/>
      <w:bookmarkStart w:id="1" w:name="OLE_LINK2"/>
      <w:r w:rsidRPr="002A443F">
        <w:rPr>
          <w:b/>
          <w:sz w:val="44"/>
          <w:szCs w:val="44"/>
        </w:rPr>
        <w:t>Protokol z opravné zkoušky</w:t>
      </w:r>
    </w:p>
    <w:bookmarkEnd w:id="0"/>
    <w:bookmarkEnd w:id="1"/>
    <w:p w14:paraId="50BD90AA" w14:textId="77777777" w:rsidR="00875EFA" w:rsidRPr="00875EFA" w:rsidRDefault="00875EFA" w:rsidP="00FB43EB">
      <w:pPr>
        <w:rPr>
          <w:sz w:val="32"/>
          <w:szCs w:val="32"/>
        </w:rPr>
      </w:pPr>
    </w:p>
    <w:p w14:paraId="1363AAA5" w14:textId="77777777" w:rsidR="008A27B2" w:rsidRDefault="00353445" w:rsidP="00FB43EB">
      <w:pPr>
        <w:tabs>
          <w:tab w:val="left" w:leader="dot" w:pos="5954"/>
          <w:tab w:val="left" w:pos="6237"/>
          <w:tab w:val="left" w:leader="dot" w:pos="10204"/>
        </w:tabs>
        <w:spacing w:after="480"/>
      </w:pPr>
      <w:r>
        <w:t>Jméno žáka</w:t>
      </w:r>
      <w:r w:rsidR="00FB43EB">
        <w:t>/studenta</w:t>
      </w:r>
      <w:r>
        <w:t>:</w:t>
      </w:r>
      <w:r w:rsidR="00FB43EB">
        <w:t> </w:t>
      </w:r>
      <w:r>
        <w:tab/>
      </w:r>
      <w:r>
        <w:tab/>
      </w:r>
      <w:r w:rsidR="00875EFA">
        <w:t>Třída</w:t>
      </w:r>
      <w:r w:rsidR="008200AB">
        <w:t xml:space="preserve"> / studijní skupina</w:t>
      </w:r>
      <w:r>
        <w:t>:</w:t>
      </w:r>
      <w:r w:rsidR="00FB43EB">
        <w:t> </w:t>
      </w:r>
      <w:r>
        <w:tab/>
      </w:r>
    </w:p>
    <w:p w14:paraId="71962A18" w14:textId="77777777" w:rsidR="008A27B2" w:rsidRDefault="00353445" w:rsidP="00FB43EB">
      <w:pPr>
        <w:tabs>
          <w:tab w:val="left" w:leader="dot" w:pos="5954"/>
          <w:tab w:val="left" w:pos="6237"/>
          <w:tab w:val="left" w:leader="dot" w:pos="10204"/>
        </w:tabs>
        <w:spacing w:after="480"/>
      </w:pPr>
      <w:r>
        <w:t>Předmět:</w:t>
      </w:r>
      <w:r w:rsidR="00FB43EB">
        <w:t> </w:t>
      </w:r>
      <w:r w:rsidR="00606B72">
        <w:tab/>
      </w:r>
      <w:r>
        <w:tab/>
        <w:t>Školní rok:</w:t>
      </w:r>
      <w:r w:rsidR="00FB43EB">
        <w:t> </w:t>
      </w:r>
      <w:r w:rsidR="00606B72">
        <w:tab/>
      </w:r>
    </w:p>
    <w:p w14:paraId="28D9D6BA" w14:textId="77777777" w:rsidR="00875EFA" w:rsidRDefault="00875EFA" w:rsidP="00FB43EB">
      <w:pPr>
        <w:tabs>
          <w:tab w:val="left" w:leader="dot" w:pos="5954"/>
          <w:tab w:val="left" w:pos="6237"/>
          <w:tab w:val="left" w:leader="dot" w:pos="10204"/>
        </w:tabs>
        <w:spacing w:after="480"/>
      </w:pPr>
      <w:r>
        <w:t>Datum:</w:t>
      </w:r>
      <w:r w:rsidR="00FB43EB">
        <w:t> </w:t>
      </w:r>
      <w:r>
        <w:tab/>
      </w:r>
      <w:r>
        <w:tab/>
        <w:t>Pololetí</w:t>
      </w:r>
      <w:r w:rsidR="00FB43EB">
        <w:t>/období</w:t>
      </w:r>
      <w:r>
        <w:t>:</w:t>
      </w:r>
      <w:r w:rsidR="00FB43EB">
        <w:t> </w:t>
      </w:r>
      <w:r>
        <w:tab/>
      </w:r>
    </w:p>
    <w:p w14:paraId="480F68B9" w14:textId="77777777" w:rsidR="00875EFA" w:rsidRDefault="00ED20BD" w:rsidP="00FB43EB">
      <w:pPr>
        <w:tabs>
          <w:tab w:val="left" w:pos="3430"/>
          <w:tab w:val="left" w:pos="4820"/>
          <w:tab w:val="left" w:leader="dot" w:pos="9072"/>
        </w:tabs>
        <w:spacing w:after="240"/>
      </w:pPr>
      <w:r>
        <w:t>Jména členů zkušební komise:</w:t>
      </w:r>
      <w:r>
        <w:tab/>
        <w:t>předseda:</w:t>
      </w:r>
      <w:r>
        <w:tab/>
      </w:r>
      <w:r>
        <w:tab/>
      </w:r>
    </w:p>
    <w:p w14:paraId="1231622B" w14:textId="77777777" w:rsidR="00875EFA" w:rsidRDefault="00875EFA" w:rsidP="00FB43EB">
      <w:pPr>
        <w:tabs>
          <w:tab w:val="left" w:pos="3430"/>
          <w:tab w:val="left" w:pos="4820"/>
          <w:tab w:val="left" w:leader="dot" w:pos="9072"/>
        </w:tabs>
        <w:spacing w:after="240"/>
      </w:pPr>
      <w:r>
        <w:tab/>
      </w:r>
      <w:r w:rsidR="00ED20BD">
        <w:t>zkoušející:</w:t>
      </w:r>
      <w:r w:rsidR="00ED20BD">
        <w:tab/>
      </w:r>
      <w:r w:rsidR="00ED20BD">
        <w:tab/>
      </w:r>
    </w:p>
    <w:p w14:paraId="0B8FC0C0" w14:textId="77777777" w:rsidR="00875EFA" w:rsidRDefault="00ED20BD" w:rsidP="00FB43EB">
      <w:pPr>
        <w:tabs>
          <w:tab w:val="left" w:pos="3430"/>
          <w:tab w:val="left" w:pos="4820"/>
          <w:tab w:val="left" w:leader="dot" w:pos="9072"/>
        </w:tabs>
        <w:spacing w:after="240"/>
      </w:pPr>
      <w:r>
        <w:tab/>
        <w:t>přísedící:</w:t>
      </w:r>
      <w:r>
        <w:tab/>
      </w:r>
      <w:r>
        <w:tab/>
      </w:r>
    </w:p>
    <w:tbl>
      <w:tblPr>
        <w:tblStyle w:val="Mkatabulky"/>
        <w:tblW w:w="10201" w:type="dxa"/>
        <w:tblLook w:val="04A0" w:firstRow="1" w:lastRow="0" w:firstColumn="1" w:lastColumn="0" w:noHBand="0" w:noVBand="1"/>
      </w:tblPr>
      <w:tblGrid>
        <w:gridCol w:w="7338"/>
        <w:gridCol w:w="2863"/>
      </w:tblGrid>
      <w:tr w:rsidR="00875EFA" w14:paraId="5371638C" w14:textId="77777777" w:rsidTr="00FB43EB">
        <w:trPr>
          <w:trHeight w:hRule="exact" w:val="397"/>
        </w:trPr>
        <w:tc>
          <w:tcPr>
            <w:tcW w:w="7338" w:type="dxa"/>
          </w:tcPr>
          <w:p w14:paraId="24E230E9" w14:textId="77777777" w:rsidR="00875EFA" w:rsidRDefault="00875EFA" w:rsidP="00FB43EB">
            <w:pPr>
              <w:spacing w:after="480"/>
            </w:pPr>
            <w:r>
              <w:t>Zadané otázky:</w:t>
            </w:r>
          </w:p>
        </w:tc>
        <w:tc>
          <w:tcPr>
            <w:tcW w:w="2863" w:type="dxa"/>
          </w:tcPr>
          <w:p w14:paraId="147B261A" w14:textId="77777777" w:rsidR="00875EFA" w:rsidRDefault="00875EFA" w:rsidP="00FB43EB">
            <w:pPr>
              <w:spacing w:after="480"/>
            </w:pPr>
            <w:r>
              <w:t>Hodnocení otázek:</w:t>
            </w:r>
          </w:p>
        </w:tc>
      </w:tr>
      <w:tr w:rsidR="00875EFA" w14:paraId="5FE68515" w14:textId="77777777" w:rsidTr="00FB43EB">
        <w:trPr>
          <w:trHeight w:val="6147"/>
        </w:trPr>
        <w:tc>
          <w:tcPr>
            <w:tcW w:w="7338" w:type="dxa"/>
          </w:tcPr>
          <w:p w14:paraId="4004E33A" w14:textId="77777777" w:rsidR="00875EFA" w:rsidRDefault="00875EFA" w:rsidP="00FB43EB">
            <w:pPr>
              <w:spacing w:after="480"/>
            </w:pPr>
          </w:p>
        </w:tc>
        <w:tc>
          <w:tcPr>
            <w:tcW w:w="2863" w:type="dxa"/>
          </w:tcPr>
          <w:p w14:paraId="168DFB18" w14:textId="77777777" w:rsidR="00875EFA" w:rsidRDefault="00875EFA" w:rsidP="00FB43EB">
            <w:pPr>
              <w:spacing w:after="480"/>
            </w:pPr>
          </w:p>
        </w:tc>
      </w:tr>
      <w:tr w:rsidR="00875EFA" w14:paraId="5B7C0E57" w14:textId="77777777" w:rsidTr="00FB43EB">
        <w:trPr>
          <w:trHeight w:hRule="exact" w:val="590"/>
        </w:trPr>
        <w:tc>
          <w:tcPr>
            <w:tcW w:w="7338" w:type="dxa"/>
          </w:tcPr>
          <w:p w14:paraId="298C6DC4" w14:textId="77777777" w:rsidR="00067FD2" w:rsidRDefault="00875EFA" w:rsidP="00DE0E1E">
            <w:pPr>
              <w:tabs>
                <w:tab w:val="left" w:pos="3430"/>
                <w:tab w:val="left" w:leader="dot" w:pos="4111"/>
                <w:tab w:val="left" w:pos="4678"/>
                <w:tab w:val="left" w:pos="5103"/>
                <w:tab w:val="left" w:pos="9356"/>
              </w:tabs>
              <w:spacing w:after="480"/>
            </w:pPr>
            <w:r>
              <w:t xml:space="preserve">Výsledná známka z opravné zkoušky </w:t>
            </w:r>
            <w:r w:rsidR="00DE0E1E">
              <w:br/>
            </w:r>
            <w:r>
              <w:t>(známka z předmětu za dané pololetí</w:t>
            </w:r>
            <w:r w:rsidR="00DE0E1E">
              <w:t>/období</w:t>
            </w:r>
            <w:r>
              <w:t>):</w:t>
            </w:r>
          </w:p>
        </w:tc>
        <w:tc>
          <w:tcPr>
            <w:tcW w:w="2863" w:type="dxa"/>
          </w:tcPr>
          <w:p w14:paraId="0B5BCAB4" w14:textId="77777777" w:rsidR="00875EFA" w:rsidRDefault="00875EFA" w:rsidP="00875EFA">
            <w:pPr>
              <w:tabs>
                <w:tab w:val="left" w:pos="3430"/>
                <w:tab w:val="left" w:leader="dot" w:pos="4111"/>
                <w:tab w:val="left" w:pos="4678"/>
                <w:tab w:val="left" w:pos="5103"/>
                <w:tab w:val="left" w:pos="9356"/>
              </w:tabs>
              <w:spacing w:after="480"/>
            </w:pPr>
          </w:p>
        </w:tc>
      </w:tr>
    </w:tbl>
    <w:p w14:paraId="413F0D3A" w14:textId="77777777" w:rsidR="00875EFA" w:rsidRDefault="00875EFA" w:rsidP="00067FD2">
      <w:pPr>
        <w:tabs>
          <w:tab w:val="left" w:pos="3430"/>
          <w:tab w:val="left" w:leader="dot" w:pos="4111"/>
          <w:tab w:val="left" w:pos="4678"/>
          <w:tab w:val="left" w:pos="5103"/>
          <w:tab w:val="left" w:pos="9356"/>
        </w:tabs>
        <w:spacing w:after="240"/>
      </w:pPr>
    </w:p>
    <w:p w14:paraId="2AEB39F2" w14:textId="77777777" w:rsidR="00067FD2" w:rsidRPr="00293502" w:rsidRDefault="00067FD2" w:rsidP="00FB43EB">
      <w:pPr>
        <w:spacing w:after="420"/>
        <w:jc w:val="center"/>
        <w:rPr>
          <w:rFonts w:ascii="Arial" w:hAnsi="Arial" w:cs="Arial"/>
          <w:b/>
        </w:rPr>
      </w:pPr>
      <w:r w:rsidRPr="00293502">
        <w:rPr>
          <w:rFonts w:ascii="Arial" w:hAnsi="Arial" w:cs="Arial"/>
          <w:b/>
        </w:rPr>
        <w:t>Podpisy členů komise</w:t>
      </w:r>
    </w:p>
    <w:p w14:paraId="1D1AC485" w14:textId="77777777" w:rsidR="00067FD2" w:rsidRDefault="00067FD2" w:rsidP="00FB43EB"/>
    <w:p w14:paraId="26F1E05C" w14:textId="77777777" w:rsidR="00067FD2" w:rsidRDefault="00ED20BD" w:rsidP="00ED20BD">
      <w:pPr>
        <w:tabs>
          <w:tab w:val="left" w:leader="dot" w:pos="2835"/>
          <w:tab w:val="left" w:pos="3402"/>
          <w:tab w:val="left" w:leader="dot" w:pos="6237"/>
          <w:tab w:val="left" w:pos="6804"/>
          <w:tab w:val="left" w:leader="dot" w:pos="9638"/>
        </w:tabs>
      </w:pPr>
      <w:r>
        <w:tab/>
      </w:r>
      <w:r w:rsidR="00067FD2">
        <w:tab/>
      </w:r>
      <w:r>
        <w:tab/>
      </w:r>
      <w:r w:rsidR="00067FD2">
        <w:tab/>
      </w:r>
      <w:r w:rsidR="00067FD2">
        <w:tab/>
      </w:r>
    </w:p>
    <w:p w14:paraId="2838EC2F" w14:textId="77777777" w:rsidR="00875EFA" w:rsidRDefault="00ED20BD" w:rsidP="00ED20BD">
      <w:pPr>
        <w:tabs>
          <w:tab w:val="center" w:pos="1418"/>
          <w:tab w:val="center" w:pos="4820"/>
          <w:tab w:val="center" w:pos="8222"/>
        </w:tabs>
        <w:spacing w:after="480"/>
      </w:pPr>
      <w:r>
        <w:tab/>
      </w:r>
      <w:r w:rsidR="00067FD2">
        <w:t>předseda komise</w:t>
      </w:r>
      <w:r w:rsidR="00067FD2">
        <w:tab/>
        <w:t>zkoušející</w:t>
      </w:r>
      <w:r w:rsidR="00067FD2">
        <w:tab/>
        <w:t>přísedící</w:t>
      </w:r>
    </w:p>
    <w:sectPr w:rsidR="00875EFA" w:rsidSect="00FB43EB">
      <w:headerReference w:type="default" r:id="rId6"/>
      <w:pgSz w:w="11906" w:h="16838"/>
      <w:pgMar w:top="1418" w:right="851" w:bottom="851" w:left="85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0006E" w14:textId="77777777" w:rsidR="00A82D0B" w:rsidRDefault="00A82D0B">
      <w:r>
        <w:separator/>
      </w:r>
    </w:p>
  </w:endnote>
  <w:endnote w:type="continuationSeparator" w:id="0">
    <w:p w14:paraId="5D5663CA" w14:textId="77777777" w:rsidR="00A82D0B" w:rsidRDefault="00A82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ral Sans Semibold">
    <w:panose1 w:val="00000000000000000000"/>
    <w:charset w:val="00"/>
    <w:family w:val="modern"/>
    <w:notTrueType/>
    <w:pitch w:val="variable"/>
    <w:sig w:usb0="80000067" w:usb1="00000003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11397" w14:textId="77777777" w:rsidR="00A82D0B" w:rsidRDefault="00A82D0B">
      <w:r>
        <w:separator/>
      </w:r>
    </w:p>
  </w:footnote>
  <w:footnote w:type="continuationSeparator" w:id="0">
    <w:p w14:paraId="2D676663" w14:textId="77777777" w:rsidR="00A82D0B" w:rsidRDefault="00A82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64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701"/>
      <w:gridCol w:w="6946"/>
    </w:tblGrid>
    <w:tr w:rsidR="00B70303" w14:paraId="761DEFE0" w14:textId="77777777" w:rsidTr="00E3776C">
      <w:tc>
        <w:tcPr>
          <w:tcW w:w="1701" w:type="dxa"/>
          <w:tcMar>
            <w:top w:w="0" w:type="dxa"/>
            <w:left w:w="0" w:type="dxa"/>
            <w:bottom w:w="0" w:type="dxa"/>
            <w:right w:w="120" w:type="dxa"/>
          </w:tcMar>
          <w:vAlign w:val="center"/>
        </w:tcPr>
        <w:p w14:paraId="6CAF1967" w14:textId="77777777" w:rsidR="00B70303" w:rsidRDefault="00B70303" w:rsidP="00B70303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DBAE5C1" wp14:editId="560CCB31">
                <wp:simplePos x="0" y="0"/>
                <wp:positionH relativeFrom="column">
                  <wp:posOffset>-712470</wp:posOffset>
                </wp:positionH>
                <wp:positionV relativeFrom="paragraph">
                  <wp:posOffset>-5715</wp:posOffset>
                </wp:positionV>
                <wp:extent cx="609600" cy="773430"/>
                <wp:effectExtent l="0" t="0" r="0" b="7620"/>
                <wp:wrapSquare wrapText="bothSides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73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4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46E82D3" w14:textId="77777777" w:rsidR="00B70303" w:rsidRPr="00577FE5" w:rsidRDefault="00B70303" w:rsidP="00B70303">
          <w:pPr>
            <w:spacing w:after="40"/>
            <w:rPr>
              <w:rFonts w:ascii="General Sans Semibold" w:hAnsi="General Sans Semibold"/>
            </w:rPr>
          </w:pPr>
          <w:r w:rsidRPr="00577FE5">
            <w:rPr>
              <w:rFonts w:ascii="General Sans Semibold" w:eastAsia="Arial" w:hAnsi="General Sans Semibold" w:cs="Arial"/>
              <w:b/>
              <w:bCs/>
              <w:color w:val="1A1A1A"/>
              <w:spacing w:val="20"/>
              <w:sz w:val="40"/>
              <w:szCs w:val="40"/>
            </w:rPr>
            <w:t>SPŠ, SOŠ A G PODSKALSKÁ</w:t>
          </w:r>
        </w:p>
        <w:p w14:paraId="6E9D9C9C" w14:textId="77777777" w:rsidR="00B70303" w:rsidRPr="00562BB8" w:rsidRDefault="00B70303" w:rsidP="00B70303">
          <w:pPr>
            <w:spacing w:after="30"/>
          </w:pPr>
          <w:r w:rsidRPr="00562BB8">
            <w:rPr>
              <w:rFonts w:ascii="Arial" w:eastAsia="Arial" w:hAnsi="Arial" w:cs="Arial"/>
              <w:sz w:val="17"/>
              <w:szCs w:val="17"/>
            </w:rPr>
            <w:t>Střední průmyslová škola potravinářských technologií, Střední odborná škola přírodovědná a veterinární a Gymnázium, Praha 2, Podskalská 10, příspěvková organizace</w:t>
          </w:r>
        </w:p>
        <w:p w14:paraId="2F8E0336" w14:textId="77777777" w:rsidR="00B70303" w:rsidRDefault="00B70303" w:rsidP="00B70303">
          <w:r w:rsidRPr="00562BB8">
            <w:rPr>
              <w:rFonts w:ascii="Arial" w:eastAsia="Arial" w:hAnsi="Arial" w:cs="Arial"/>
              <w:color w:val="595959" w:themeColor="text1" w:themeTint="A6"/>
              <w:sz w:val="16"/>
              <w:szCs w:val="16"/>
            </w:rPr>
            <w:t xml:space="preserve">Podskalská </w:t>
          </w:r>
          <w:r>
            <w:rPr>
              <w:rFonts w:ascii="Arial" w:eastAsia="Arial" w:hAnsi="Arial" w:cs="Arial"/>
              <w:color w:val="595959" w:themeColor="text1" w:themeTint="A6"/>
              <w:sz w:val="16"/>
              <w:szCs w:val="16"/>
            </w:rPr>
            <w:t>365/</w:t>
          </w:r>
          <w:r w:rsidRPr="00562BB8">
            <w:rPr>
              <w:rFonts w:ascii="Arial" w:eastAsia="Arial" w:hAnsi="Arial" w:cs="Arial"/>
              <w:color w:val="595959" w:themeColor="text1" w:themeTint="A6"/>
              <w:sz w:val="16"/>
              <w:szCs w:val="16"/>
            </w:rPr>
            <w:t>10, 128 46 Praha 2   ·   IČO: 61385930</w:t>
          </w:r>
        </w:p>
      </w:tc>
    </w:tr>
  </w:tbl>
  <w:p w14:paraId="75886C97" w14:textId="77777777" w:rsidR="00B70303" w:rsidRPr="00577FE5" w:rsidRDefault="00B70303" w:rsidP="00B70303">
    <w:pPr>
      <w:pBdr>
        <w:bottom w:val="single" w:sz="4" w:space="1" w:color="auto"/>
      </w:pBdr>
      <w:spacing w:before="100"/>
      <w:rPr>
        <w:sz w:val="2"/>
        <w:szCs w:val="2"/>
      </w:rPr>
    </w:pPr>
    <w:r>
      <w:t xml:space="preserve"> </w:t>
    </w:r>
  </w:p>
  <w:p w14:paraId="27A943D7" w14:textId="77777777" w:rsidR="00875EFA" w:rsidRDefault="00875EF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43F"/>
    <w:rsid w:val="00022876"/>
    <w:rsid w:val="00026315"/>
    <w:rsid w:val="00067FD2"/>
    <w:rsid w:val="001263E7"/>
    <w:rsid w:val="00156CFE"/>
    <w:rsid w:val="00190C54"/>
    <w:rsid w:val="001B5B49"/>
    <w:rsid w:val="00290BF9"/>
    <w:rsid w:val="00293502"/>
    <w:rsid w:val="002A443F"/>
    <w:rsid w:val="002D5FEC"/>
    <w:rsid w:val="003172EC"/>
    <w:rsid w:val="00353445"/>
    <w:rsid w:val="00415305"/>
    <w:rsid w:val="00446E17"/>
    <w:rsid w:val="00491095"/>
    <w:rsid w:val="00492D93"/>
    <w:rsid w:val="005A3573"/>
    <w:rsid w:val="005A52A8"/>
    <w:rsid w:val="005D6C48"/>
    <w:rsid w:val="00606B72"/>
    <w:rsid w:val="008200AB"/>
    <w:rsid w:val="0083342A"/>
    <w:rsid w:val="00875EFA"/>
    <w:rsid w:val="008A27B2"/>
    <w:rsid w:val="009B492F"/>
    <w:rsid w:val="009F576C"/>
    <w:rsid w:val="00A717CF"/>
    <w:rsid w:val="00A72982"/>
    <w:rsid w:val="00A82D0B"/>
    <w:rsid w:val="00B70303"/>
    <w:rsid w:val="00BC0C03"/>
    <w:rsid w:val="00C11346"/>
    <w:rsid w:val="00C13A99"/>
    <w:rsid w:val="00CD793E"/>
    <w:rsid w:val="00D30E42"/>
    <w:rsid w:val="00D52865"/>
    <w:rsid w:val="00D70EA6"/>
    <w:rsid w:val="00DC3053"/>
    <w:rsid w:val="00DE0E1E"/>
    <w:rsid w:val="00EC2E82"/>
    <w:rsid w:val="00ED20BD"/>
    <w:rsid w:val="00ED4C25"/>
    <w:rsid w:val="00F31098"/>
    <w:rsid w:val="00F8365F"/>
    <w:rsid w:val="00FB43EB"/>
    <w:rsid w:val="00FC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73ECFF"/>
  <w15:docId w15:val="{0162FA8C-EA3F-48E6-9F8F-D5137E26D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D4C25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A27B2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A27B2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875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067F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67FD2"/>
    <w:rPr>
      <w:rFonts w:ascii="Tahoma" w:hAnsi="Tahoma" w:cs="Tahoma"/>
      <w:sz w:val="16"/>
      <w:szCs w:val="16"/>
    </w:rPr>
  </w:style>
  <w:style w:type="paragraph" w:customStyle="1" w:styleId="tajne">
    <w:name w:val="tajne"/>
    <w:basedOn w:val="Normln"/>
    <w:rsid w:val="002A443F"/>
    <w:pPr>
      <w:jc w:val="center"/>
    </w:pPr>
    <w:rPr>
      <w:rFonts w:ascii="Arial" w:hAnsi="Arial" w:cs="Arial"/>
      <w:b/>
      <w:i/>
      <w:vanish/>
      <w:color w:val="FF0000"/>
      <w:sz w:val="16"/>
      <w:szCs w:val="16"/>
    </w:rPr>
  </w:style>
  <w:style w:type="paragraph" w:customStyle="1" w:styleId="Zahlavi1">
    <w:name w:val="Zahlavi1"/>
    <w:basedOn w:val="Zhlav"/>
    <w:rsid w:val="002A443F"/>
    <w:pPr>
      <w:tabs>
        <w:tab w:val="clear" w:pos="9072"/>
        <w:tab w:val="right" w:pos="9984"/>
      </w:tabs>
      <w:jc w:val="center"/>
    </w:pPr>
    <w:rPr>
      <w:rFonts w:ascii="Arial" w:hAnsi="Arial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7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ablony\opravzk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opravzk.dotx</Template>
  <TotalTime>0</TotalTime>
  <Pages>1</Pages>
  <Words>56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o ukončení klasifikace</vt:lpstr>
    </vt:vector>
  </TitlesOfParts>
  <Company>VOSOA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o ukončení klasifikace</dc:title>
  <dc:creator>Denis Lenger</dc:creator>
  <cp:lastModifiedBy>Lenger Denis</cp:lastModifiedBy>
  <cp:revision>2</cp:revision>
  <cp:lastPrinted>2013-08-22T08:25:00Z</cp:lastPrinted>
  <dcterms:created xsi:type="dcterms:W3CDTF">2026-01-03T16:05:00Z</dcterms:created>
  <dcterms:modified xsi:type="dcterms:W3CDTF">2026-09-08T09:41:00Z</dcterms:modified>
</cp:coreProperties>
</file>