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B3AC" w14:textId="77777777" w:rsidR="00A717CF" w:rsidRPr="000169BD" w:rsidRDefault="002702AA" w:rsidP="002702AA">
      <w:pPr>
        <w:jc w:val="center"/>
        <w:rPr>
          <w:b/>
          <w:sz w:val="44"/>
          <w:szCs w:val="44"/>
        </w:rPr>
      </w:pPr>
      <w:r w:rsidRPr="000169BD">
        <w:rPr>
          <w:b/>
          <w:sz w:val="44"/>
          <w:szCs w:val="44"/>
        </w:rPr>
        <w:t>Organizační zajištění školní akce</w:t>
      </w:r>
    </w:p>
    <w:p w14:paraId="74C1A5D2" w14:textId="77777777" w:rsidR="002702AA" w:rsidRPr="000169BD" w:rsidRDefault="002702AA"/>
    <w:p w14:paraId="44036F69" w14:textId="77777777" w:rsidR="002702AA" w:rsidRPr="000169BD" w:rsidRDefault="003C6584">
      <w:pPr>
        <w:rPr>
          <w:b/>
          <w:u w:val="single"/>
        </w:rPr>
      </w:pPr>
      <w:r w:rsidRPr="000169BD">
        <w:rPr>
          <w:b/>
          <w:u w:val="single"/>
        </w:rPr>
        <w:t>Typ školní akce:</w:t>
      </w:r>
    </w:p>
    <w:p w14:paraId="52D5EE61" w14:textId="77777777" w:rsidR="002702AA" w:rsidRPr="000169BD" w:rsidRDefault="002702AA"/>
    <w:p w14:paraId="7426D3E8" w14:textId="77777777" w:rsidR="002702AA" w:rsidRPr="000169BD" w:rsidRDefault="002702AA" w:rsidP="000169BD">
      <w:pPr>
        <w:tabs>
          <w:tab w:val="left" w:leader="dot" w:pos="9638"/>
        </w:tabs>
        <w:rPr>
          <w:b/>
        </w:rPr>
      </w:pPr>
      <w:r w:rsidRPr="000169BD">
        <w:rPr>
          <w:b/>
        </w:rPr>
        <w:t>exkurze – odborný seminář/přednáška – výstava – kultura – soutěž – jiná</w:t>
      </w:r>
      <w:r w:rsidRPr="000169BD">
        <w:rPr>
          <w:bCs/>
        </w:rPr>
        <w:t xml:space="preserve"> </w:t>
      </w:r>
      <w:r w:rsidR="003C6584" w:rsidRPr="000169BD">
        <w:rPr>
          <w:bCs/>
        </w:rPr>
        <w:tab/>
      </w:r>
    </w:p>
    <w:p w14:paraId="109C4EDD" w14:textId="77777777" w:rsidR="002702AA" w:rsidRPr="000169BD" w:rsidRDefault="002702AA" w:rsidP="000169BD">
      <w:pPr>
        <w:tabs>
          <w:tab w:val="left" w:leader="dot" w:pos="9638"/>
        </w:tabs>
      </w:pPr>
    </w:p>
    <w:p w14:paraId="578A3732" w14:textId="77777777" w:rsidR="002702AA" w:rsidRPr="000169BD" w:rsidRDefault="002702AA" w:rsidP="000169BD">
      <w:pPr>
        <w:tabs>
          <w:tab w:val="left" w:leader="dot" w:pos="9638"/>
        </w:tabs>
      </w:pPr>
      <w:r w:rsidRPr="000169BD">
        <w:rPr>
          <w:b/>
          <w:u w:val="single"/>
        </w:rPr>
        <w:t>Téma:</w:t>
      </w:r>
      <w:r w:rsidRPr="000169BD">
        <w:t xml:space="preserve"> </w:t>
      </w:r>
      <w:r w:rsidR="003C6584" w:rsidRPr="000169BD">
        <w:tab/>
      </w:r>
    </w:p>
    <w:p w14:paraId="46CEF175" w14:textId="77777777" w:rsidR="002A0C1E" w:rsidRPr="000169BD" w:rsidRDefault="002A0C1E" w:rsidP="000169BD">
      <w:pPr>
        <w:tabs>
          <w:tab w:val="left" w:leader="dot" w:pos="9638"/>
        </w:tabs>
      </w:pPr>
    </w:p>
    <w:p w14:paraId="256E67C8" w14:textId="78FEC7BB" w:rsidR="002A0C1E" w:rsidRPr="000169BD" w:rsidRDefault="000169BD" w:rsidP="000169BD">
      <w:pPr>
        <w:tabs>
          <w:tab w:val="left" w:leader="dot" w:pos="9638"/>
        </w:tabs>
        <w:rPr>
          <w:b/>
          <w:u w:val="single"/>
        </w:rPr>
      </w:pPr>
      <w:r w:rsidRPr="000169BD">
        <w:rPr>
          <w:b/>
          <w:u w:val="single"/>
        </w:rPr>
        <w:t>Třída:</w:t>
      </w:r>
      <w:r w:rsidRPr="000169BD">
        <w:t xml:space="preserve"> </w:t>
      </w:r>
      <w:r w:rsidRPr="000169BD">
        <w:tab/>
      </w:r>
    </w:p>
    <w:p w14:paraId="17903927" w14:textId="77777777" w:rsidR="002A0C1E" w:rsidRPr="000169BD" w:rsidRDefault="002A0C1E" w:rsidP="000169BD">
      <w:pPr>
        <w:tabs>
          <w:tab w:val="left" w:leader="dot" w:pos="9638"/>
        </w:tabs>
        <w:rPr>
          <w:b/>
          <w:u w:val="single"/>
        </w:rPr>
      </w:pPr>
    </w:p>
    <w:p w14:paraId="12ED4A50" w14:textId="77777777" w:rsidR="002702AA" w:rsidRPr="000169BD" w:rsidRDefault="002702AA" w:rsidP="000169BD">
      <w:pPr>
        <w:tabs>
          <w:tab w:val="left" w:leader="dot" w:pos="9638"/>
        </w:tabs>
      </w:pPr>
      <w:r w:rsidRPr="000169BD">
        <w:rPr>
          <w:b/>
          <w:u w:val="single"/>
        </w:rPr>
        <w:t>Místo konání:</w:t>
      </w:r>
      <w:r w:rsidRPr="000169BD">
        <w:t xml:space="preserve"> </w:t>
      </w:r>
      <w:r w:rsidR="003C6584" w:rsidRPr="000169BD">
        <w:tab/>
      </w:r>
    </w:p>
    <w:p w14:paraId="34489AEE" w14:textId="77777777" w:rsidR="002702AA" w:rsidRPr="000169BD" w:rsidRDefault="002702AA" w:rsidP="000169BD">
      <w:pPr>
        <w:tabs>
          <w:tab w:val="left" w:leader="dot" w:pos="9638"/>
        </w:tabs>
      </w:pPr>
    </w:p>
    <w:p w14:paraId="606C7B52" w14:textId="77777777" w:rsidR="002702AA" w:rsidRPr="000169BD" w:rsidRDefault="002702AA" w:rsidP="000169BD">
      <w:pPr>
        <w:tabs>
          <w:tab w:val="left" w:leader="dot" w:pos="9638"/>
        </w:tabs>
      </w:pPr>
    </w:p>
    <w:p w14:paraId="3CC3D0FB" w14:textId="77777777" w:rsidR="002702AA" w:rsidRPr="000169BD" w:rsidRDefault="002702AA" w:rsidP="000169BD">
      <w:pPr>
        <w:tabs>
          <w:tab w:val="left" w:leader="dot" w:pos="9638"/>
        </w:tabs>
      </w:pPr>
      <w:r w:rsidRPr="000169BD">
        <w:rPr>
          <w:b/>
          <w:u w:val="single"/>
        </w:rPr>
        <w:t xml:space="preserve">Zahájení akce </w:t>
      </w:r>
      <w:r w:rsidRPr="000169BD">
        <w:rPr>
          <w:u w:val="single"/>
        </w:rPr>
        <w:t>(datum, čas a místo)</w:t>
      </w:r>
      <w:r w:rsidRPr="000169BD">
        <w:rPr>
          <w:b/>
          <w:u w:val="single"/>
        </w:rPr>
        <w:t>:</w:t>
      </w:r>
      <w:r w:rsidRPr="000169BD">
        <w:t xml:space="preserve"> </w:t>
      </w:r>
      <w:r w:rsidR="003C6584" w:rsidRPr="000169BD">
        <w:tab/>
      </w:r>
    </w:p>
    <w:p w14:paraId="3F34FF01" w14:textId="77777777" w:rsidR="002702AA" w:rsidRPr="000169BD" w:rsidRDefault="002702AA" w:rsidP="000169BD">
      <w:pPr>
        <w:tabs>
          <w:tab w:val="left" w:leader="dot" w:pos="9638"/>
        </w:tabs>
      </w:pPr>
    </w:p>
    <w:p w14:paraId="6F27B0B0" w14:textId="77777777" w:rsidR="002702AA" w:rsidRPr="000169BD" w:rsidRDefault="002702AA" w:rsidP="000169BD">
      <w:pPr>
        <w:tabs>
          <w:tab w:val="left" w:leader="dot" w:pos="9638"/>
        </w:tabs>
      </w:pPr>
    </w:p>
    <w:p w14:paraId="60B23C48" w14:textId="77777777" w:rsidR="002702AA" w:rsidRPr="000169BD" w:rsidRDefault="002702AA" w:rsidP="000169BD">
      <w:pPr>
        <w:tabs>
          <w:tab w:val="left" w:leader="dot" w:pos="9638"/>
        </w:tabs>
      </w:pPr>
      <w:r w:rsidRPr="000169BD">
        <w:rPr>
          <w:b/>
          <w:u w:val="single"/>
        </w:rPr>
        <w:t>Předpokládané ukončení akce</w:t>
      </w:r>
      <w:r w:rsidRPr="000169BD">
        <w:rPr>
          <w:u w:val="single"/>
        </w:rPr>
        <w:t xml:space="preserve"> (datum, čas a místo):</w:t>
      </w:r>
      <w:r w:rsidRPr="000169BD">
        <w:t xml:space="preserve"> </w:t>
      </w:r>
      <w:r w:rsidR="003C6584" w:rsidRPr="000169BD">
        <w:tab/>
      </w:r>
    </w:p>
    <w:p w14:paraId="30BF892C" w14:textId="77777777" w:rsidR="002702AA" w:rsidRPr="000169BD" w:rsidRDefault="00A03292" w:rsidP="000169BD">
      <w:pPr>
        <w:tabs>
          <w:tab w:val="left" w:leader="dot" w:pos="9638"/>
        </w:tabs>
        <w:rPr>
          <w:sz w:val="20"/>
          <w:szCs w:val="20"/>
        </w:rPr>
      </w:pPr>
      <w:r w:rsidRPr="000169BD">
        <w:rPr>
          <w:sz w:val="20"/>
          <w:szCs w:val="20"/>
        </w:rPr>
        <w:t>za předpokladu, že nenastanou nepředvídatelné skutečnosti, které zamezí dodržení časového průběhu akce</w:t>
      </w:r>
    </w:p>
    <w:p w14:paraId="3EFE2FDB" w14:textId="77777777" w:rsidR="00A03292" w:rsidRPr="000169BD" w:rsidRDefault="00A03292" w:rsidP="000169BD">
      <w:pPr>
        <w:tabs>
          <w:tab w:val="left" w:leader="dot" w:pos="9638"/>
        </w:tabs>
      </w:pPr>
    </w:p>
    <w:p w14:paraId="387EBA5A" w14:textId="77777777" w:rsidR="002702AA" w:rsidRPr="000169BD" w:rsidRDefault="002702AA" w:rsidP="000169BD">
      <w:pPr>
        <w:tabs>
          <w:tab w:val="left" w:leader="dot" w:pos="9638"/>
        </w:tabs>
      </w:pPr>
    </w:p>
    <w:p w14:paraId="70BFE7B5" w14:textId="77777777" w:rsidR="002702AA" w:rsidRPr="000169BD" w:rsidRDefault="002702AA" w:rsidP="000169BD">
      <w:pPr>
        <w:tabs>
          <w:tab w:val="left" w:leader="dot" w:pos="9638"/>
        </w:tabs>
      </w:pPr>
      <w:r w:rsidRPr="000169BD">
        <w:rPr>
          <w:b/>
          <w:u w:val="single"/>
        </w:rPr>
        <w:t>Způsob dopravy na školní akci:</w:t>
      </w:r>
      <w:r w:rsidRPr="000169BD">
        <w:t xml:space="preserve"> </w:t>
      </w:r>
      <w:r w:rsidR="003C6584" w:rsidRPr="000169BD">
        <w:tab/>
      </w:r>
    </w:p>
    <w:p w14:paraId="0D2902DE" w14:textId="77777777" w:rsidR="00044BC7" w:rsidRPr="000169BD" w:rsidRDefault="00044BC7" w:rsidP="000169BD">
      <w:pPr>
        <w:tabs>
          <w:tab w:val="left" w:leader="dot" w:pos="9638"/>
        </w:tabs>
      </w:pPr>
    </w:p>
    <w:p w14:paraId="795FB8B7" w14:textId="77777777" w:rsidR="00044BC7" w:rsidRPr="000169BD" w:rsidRDefault="00044BC7" w:rsidP="000169BD">
      <w:pPr>
        <w:tabs>
          <w:tab w:val="left" w:leader="dot" w:pos="9638"/>
        </w:tabs>
      </w:pPr>
    </w:p>
    <w:p w14:paraId="683E3BEA" w14:textId="77777777" w:rsidR="00044BC7" w:rsidRPr="000169BD" w:rsidRDefault="00044BC7" w:rsidP="000169BD">
      <w:pPr>
        <w:tabs>
          <w:tab w:val="left" w:leader="dot" w:pos="9638"/>
        </w:tabs>
      </w:pPr>
      <w:r w:rsidRPr="000169BD">
        <w:rPr>
          <w:b/>
          <w:u w:val="single"/>
        </w:rPr>
        <w:t>Předpokládané náklady na dopravu:</w:t>
      </w:r>
      <w:r w:rsidRPr="000169BD">
        <w:t xml:space="preserve"> </w:t>
      </w:r>
      <w:r w:rsidRPr="000169BD">
        <w:tab/>
      </w:r>
    </w:p>
    <w:p w14:paraId="368D6E87" w14:textId="77777777" w:rsidR="002702AA" w:rsidRPr="000169BD" w:rsidRDefault="002702AA" w:rsidP="000169BD">
      <w:pPr>
        <w:tabs>
          <w:tab w:val="left" w:leader="dot" w:pos="9638"/>
        </w:tabs>
      </w:pPr>
    </w:p>
    <w:p w14:paraId="6AD607CF" w14:textId="77777777" w:rsidR="002702AA" w:rsidRPr="000169BD" w:rsidRDefault="002702AA" w:rsidP="000169BD">
      <w:pPr>
        <w:tabs>
          <w:tab w:val="left" w:leader="dot" w:pos="9638"/>
        </w:tabs>
      </w:pPr>
    </w:p>
    <w:p w14:paraId="2FF67714" w14:textId="77777777" w:rsidR="002702AA" w:rsidRPr="000169BD" w:rsidRDefault="002702AA" w:rsidP="000169BD">
      <w:pPr>
        <w:tabs>
          <w:tab w:val="left" w:leader="dot" w:pos="9638"/>
        </w:tabs>
      </w:pPr>
      <w:r w:rsidRPr="000169BD">
        <w:rPr>
          <w:b/>
          <w:u w:val="single"/>
        </w:rPr>
        <w:t>Pedagogický dozor:</w:t>
      </w:r>
      <w:r w:rsidRPr="000169BD">
        <w:t xml:space="preserve"> </w:t>
      </w:r>
      <w:r w:rsidR="003C6584" w:rsidRPr="000169BD">
        <w:tab/>
      </w:r>
    </w:p>
    <w:p w14:paraId="1D42FCE1" w14:textId="77777777" w:rsidR="002702AA" w:rsidRPr="000169BD" w:rsidRDefault="002702AA" w:rsidP="000169BD">
      <w:pPr>
        <w:tabs>
          <w:tab w:val="left" w:leader="dot" w:pos="9638"/>
        </w:tabs>
      </w:pPr>
    </w:p>
    <w:p w14:paraId="2DEC0993" w14:textId="77777777" w:rsidR="002702AA" w:rsidRPr="000169BD" w:rsidRDefault="002702AA" w:rsidP="000169BD">
      <w:pPr>
        <w:tabs>
          <w:tab w:val="left" w:leader="dot" w:pos="9638"/>
        </w:tabs>
      </w:pPr>
    </w:p>
    <w:p w14:paraId="53380AF7" w14:textId="77777777" w:rsidR="002702AA" w:rsidRPr="000169BD" w:rsidRDefault="002702AA" w:rsidP="000169BD">
      <w:pPr>
        <w:tabs>
          <w:tab w:val="left" w:leader="dot" w:pos="4320"/>
          <w:tab w:val="left" w:leader="dot" w:pos="9638"/>
        </w:tabs>
      </w:pPr>
      <w:r w:rsidRPr="000169BD">
        <w:rPr>
          <w:b/>
          <w:u w:val="single"/>
        </w:rPr>
        <w:t>Počet účastníků:</w:t>
      </w:r>
      <w:r w:rsidRPr="000169BD">
        <w:t xml:space="preserve"> </w:t>
      </w:r>
      <w:r w:rsidR="003C6584" w:rsidRPr="000169BD">
        <w:tab/>
      </w:r>
    </w:p>
    <w:p w14:paraId="28099946" w14:textId="77777777" w:rsidR="002702AA" w:rsidRPr="000169BD" w:rsidRDefault="002702AA" w:rsidP="000169BD">
      <w:pPr>
        <w:tabs>
          <w:tab w:val="left" w:leader="dot" w:pos="9638"/>
        </w:tabs>
        <w:rPr>
          <w:sz w:val="20"/>
          <w:szCs w:val="20"/>
        </w:rPr>
      </w:pPr>
      <w:r w:rsidRPr="000169BD">
        <w:rPr>
          <w:sz w:val="20"/>
          <w:szCs w:val="20"/>
        </w:rPr>
        <w:t>(jmenný seznam účastníků přiložte k tomuto formuláři)</w:t>
      </w:r>
    </w:p>
    <w:p w14:paraId="1349C95B" w14:textId="77777777" w:rsidR="002702AA" w:rsidRPr="000169BD" w:rsidRDefault="002702AA" w:rsidP="000169BD">
      <w:pPr>
        <w:tabs>
          <w:tab w:val="left" w:leader="dot" w:pos="9638"/>
        </w:tabs>
      </w:pPr>
    </w:p>
    <w:p w14:paraId="10BE6102" w14:textId="77777777" w:rsidR="006C5D39" w:rsidRPr="000169BD" w:rsidRDefault="006C5D39" w:rsidP="000169BD">
      <w:pPr>
        <w:tabs>
          <w:tab w:val="left" w:leader="dot" w:pos="9638"/>
        </w:tabs>
      </w:pPr>
    </w:p>
    <w:p w14:paraId="729C3EFF" w14:textId="77777777" w:rsidR="002702AA" w:rsidRPr="000169BD" w:rsidRDefault="006C5D39" w:rsidP="000169BD">
      <w:pPr>
        <w:tabs>
          <w:tab w:val="left" w:leader="dot" w:pos="9638"/>
        </w:tabs>
      </w:pPr>
      <w:r w:rsidRPr="000169BD">
        <w:t>Žáci/studenti byl</w:t>
      </w:r>
      <w:r w:rsidR="00E83B82" w:rsidRPr="000169BD">
        <w:t>i</w:t>
      </w:r>
      <w:r w:rsidRPr="000169BD">
        <w:t xml:space="preserve"> poučeni o zásadách bezpečnosti na školní akci dne: </w:t>
      </w:r>
      <w:r w:rsidR="003C6584" w:rsidRPr="000169BD">
        <w:tab/>
      </w:r>
    </w:p>
    <w:p w14:paraId="6F29C275" w14:textId="77777777" w:rsidR="002702AA" w:rsidRPr="000169BD" w:rsidRDefault="002702AA" w:rsidP="000169BD">
      <w:pPr>
        <w:tabs>
          <w:tab w:val="left" w:leader="dot" w:pos="9638"/>
        </w:tabs>
      </w:pPr>
    </w:p>
    <w:p w14:paraId="3015EC3B" w14:textId="77777777" w:rsidR="006C5D39" w:rsidRPr="000169BD" w:rsidRDefault="006C5D39" w:rsidP="000169BD">
      <w:pPr>
        <w:tabs>
          <w:tab w:val="left" w:leader="dot" w:pos="9638"/>
        </w:tabs>
      </w:pPr>
    </w:p>
    <w:p w14:paraId="5414524C" w14:textId="77777777" w:rsidR="002702AA" w:rsidRPr="000169BD" w:rsidRDefault="006C5D39" w:rsidP="000169BD">
      <w:pPr>
        <w:tabs>
          <w:tab w:val="left" w:leader="dot" w:pos="9638"/>
        </w:tabs>
      </w:pPr>
      <w:r w:rsidRPr="000169BD">
        <w:t xml:space="preserve">Poučení provedl: </w:t>
      </w:r>
      <w:r w:rsidR="003C6584" w:rsidRPr="000169BD">
        <w:tab/>
      </w:r>
    </w:p>
    <w:p w14:paraId="2AA616A9" w14:textId="77777777" w:rsidR="002702AA" w:rsidRPr="000169BD" w:rsidRDefault="002702AA"/>
    <w:p w14:paraId="40C01E32" w14:textId="77777777" w:rsidR="002702AA" w:rsidRPr="000169BD" w:rsidRDefault="002702AA"/>
    <w:p w14:paraId="255344F9" w14:textId="77777777" w:rsidR="002702AA" w:rsidRPr="000169BD" w:rsidRDefault="002702AA" w:rsidP="007E43E7">
      <w:pPr>
        <w:tabs>
          <w:tab w:val="left" w:leader="dot" w:pos="1985"/>
          <w:tab w:val="left" w:pos="2268"/>
          <w:tab w:val="left" w:leader="dot" w:pos="5103"/>
        </w:tabs>
      </w:pPr>
      <w:r w:rsidRPr="000169BD">
        <w:t>V </w:t>
      </w:r>
      <w:r w:rsidR="000637F4" w:rsidRPr="000169BD">
        <w:tab/>
      </w:r>
      <w:r w:rsidR="007E43E7" w:rsidRPr="000169BD">
        <w:tab/>
      </w:r>
      <w:r w:rsidRPr="000169BD">
        <w:t xml:space="preserve">dne </w:t>
      </w:r>
      <w:r w:rsidR="003C6584" w:rsidRPr="000169BD">
        <w:tab/>
      </w:r>
    </w:p>
    <w:p w14:paraId="0689D203" w14:textId="77777777" w:rsidR="002702AA" w:rsidRPr="000169BD" w:rsidRDefault="002702AA"/>
    <w:p w14:paraId="704A707D" w14:textId="77777777" w:rsidR="002702AA" w:rsidRPr="000169BD" w:rsidRDefault="002702AA"/>
    <w:p w14:paraId="72CA5C79" w14:textId="77777777" w:rsidR="002702AA" w:rsidRPr="000169BD" w:rsidRDefault="002702AA"/>
    <w:p w14:paraId="584A91E8" w14:textId="77777777" w:rsidR="003C6584" w:rsidRPr="000169BD" w:rsidRDefault="003C6584" w:rsidP="003C6584"/>
    <w:p w14:paraId="3FCC462D" w14:textId="77777777" w:rsidR="003C6584" w:rsidRPr="000169BD" w:rsidRDefault="003C6584" w:rsidP="00451DA5">
      <w:pPr>
        <w:tabs>
          <w:tab w:val="left" w:pos="284"/>
          <w:tab w:val="left" w:leader="dot" w:pos="4253"/>
          <w:tab w:val="left" w:pos="5103"/>
          <w:tab w:val="left" w:leader="dot" w:pos="9072"/>
        </w:tabs>
      </w:pPr>
      <w:r w:rsidRPr="000169BD">
        <w:tab/>
      </w:r>
      <w:r w:rsidRPr="000169BD">
        <w:tab/>
      </w:r>
      <w:r w:rsidR="007E43E7" w:rsidRPr="000169BD">
        <w:tab/>
      </w:r>
      <w:r w:rsidR="007E43E7" w:rsidRPr="000169BD">
        <w:tab/>
      </w:r>
    </w:p>
    <w:p w14:paraId="1AACFE79" w14:textId="77777777" w:rsidR="003C6584" w:rsidRPr="000169BD" w:rsidRDefault="003C6584" w:rsidP="00451DA5">
      <w:pPr>
        <w:tabs>
          <w:tab w:val="center" w:pos="2268"/>
          <w:tab w:val="center" w:pos="7088"/>
        </w:tabs>
      </w:pPr>
      <w:r w:rsidRPr="000169BD">
        <w:tab/>
      </w:r>
      <w:r w:rsidR="000637F4" w:rsidRPr="000169BD">
        <w:t xml:space="preserve">Podpis ředitele </w:t>
      </w:r>
      <w:r w:rsidR="007E43E7" w:rsidRPr="000169BD">
        <w:t>/</w:t>
      </w:r>
      <w:r w:rsidR="000637F4" w:rsidRPr="000169BD">
        <w:t xml:space="preserve"> zástupce ředitele školy </w:t>
      </w:r>
      <w:r w:rsidR="000637F4" w:rsidRPr="000169BD">
        <w:tab/>
      </w:r>
      <w:r w:rsidRPr="000169BD">
        <w:t>Podpis zodpovědné osoby</w:t>
      </w:r>
    </w:p>
    <w:p w14:paraId="79AB1E6D" w14:textId="77777777" w:rsidR="00B71280" w:rsidRPr="000169BD" w:rsidRDefault="00B71280" w:rsidP="000169BD">
      <w:pPr>
        <w:jc w:val="center"/>
        <w:rPr>
          <w:b/>
          <w:sz w:val="44"/>
          <w:szCs w:val="44"/>
        </w:rPr>
      </w:pPr>
      <w:r w:rsidRPr="000169BD">
        <w:rPr>
          <w:b/>
          <w:sz w:val="44"/>
          <w:szCs w:val="44"/>
        </w:rPr>
        <w:lastRenderedPageBreak/>
        <w:t xml:space="preserve">Poučení o zásadách chování na exkurzi </w:t>
      </w:r>
      <w:r w:rsidR="007E43E7" w:rsidRPr="000169BD">
        <w:rPr>
          <w:b/>
          <w:sz w:val="44"/>
          <w:szCs w:val="44"/>
        </w:rPr>
        <w:br/>
      </w:r>
      <w:r w:rsidRPr="000169BD">
        <w:rPr>
          <w:b/>
          <w:sz w:val="44"/>
          <w:szCs w:val="44"/>
        </w:rPr>
        <w:t>nebo kulturní a sportovní akci</w:t>
      </w:r>
    </w:p>
    <w:p w14:paraId="34BB3DD3" w14:textId="77777777" w:rsidR="00B71280" w:rsidRPr="000169BD" w:rsidRDefault="00B71280" w:rsidP="00B7128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169BD">
        <w:rPr>
          <w:rFonts w:eastAsiaTheme="minorHAnsi"/>
          <w:sz w:val="22"/>
          <w:szCs w:val="22"/>
          <w:lang w:eastAsia="en-US"/>
        </w:rPr>
        <w:t>Žáci se na exkurzi nebo kulturní a sportovní akci chovají v souladu se školním řádem.</w:t>
      </w:r>
    </w:p>
    <w:p w14:paraId="0E3F95CE" w14:textId="77777777" w:rsidR="00B71280" w:rsidRPr="000169BD" w:rsidRDefault="00B71280" w:rsidP="00B7128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169BD">
        <w:rPr>
          <w:rFonts w:eastAsiaTheme="minorHAnsi"/>
          <w:sz w:val="22"/>
          <w:szCs w:val="22"/>
          <w:lang w:eastAsia="en-US"/>
        </w:rPr>
        <w:t>Žáci dodržují pravidla bezpečnosti a ochrany zdraví.</w:t>
      </w:r>
    </w:p>
    <w:p w14:paraId="3862C49F" w14:textId="77777777" w:rsidR="00B71280" w:rsidRPr="000169BD" w:rsidRDefault="00B71280" w:rsidP="00B7128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169BD">
        <w:rPr>
          <w:rFonts w:eastAsiaTheme="minorHAnsi"/>
          <w:sz w:val="22"/>
          <w:szCs w:val="22"/>
          <w:lang w:eastAsia="en-US"/>
        </w:rPr>
        <w:t>Od zahájení akce žáci bez vědomí pedagogického dozoru neopouštějí skupinu účastníků.</w:t>
      </w:r>
    </w:p>
    <w:p w14:paraId="401DD7DC" w14:textId="77777777" w:rsidR="00B71280" w:rsidRPr="000169BD" w:rsidRDefault="00B71280" w:rsidP="00B7128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169BD">
        <w:rPr>
          <w:rFonts w:eastAsiaTheme="minorHAnsi"/>
          <w:sz w:val="22"/>
          <w:szCs w:val="22"/>
          <w:lang w:eastAsia="en-US"/>
        </w:rPr>
        <w:t>Žáci respektují pokyny pedagogického dozoru, ale také průvodců exkurzí nebo pracovníků kulturních institucí či sportovního areálu.</w:t>
      </w:r>
    </w:p>
    <w:p w14:paraId="53EEF36E" w14:textId="77777777" w:rsidR="00B71280" w:rsidRPr="000169BD" w:rsidRDefault="00B71280" w:rsidP="00B7128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169BD">
        <w:rPr>
          <w:rFonts w:eastAsiaTheme="minorHAnsi"/>
          <w:sz w:val="22"/>
          <w:szCs w:val="22"/>
          <w:lang w:eastAsia="en-US"/>
        </w:rPr>
        <w:t>Při exkurzi či kulturní a sportovní akci důstojně reprezentují školu a dodržují zásady slušného a společenského chování.</w:t>
      </w:r>
    </w:p>
    <w:p w14:paraId="10FD9B01" w14:textId="77777777" w:rsidR="00B71280" w:rsidRPr="000169BD" w:rsidRDefault="00B71280" w:rsidP="00B7128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169BD">
        <w:rPr>
          <w:rFonts w:eastAsiaTheme="minorHAnsi"/>
          <w:sz w:val="22"/>
          <w:szCs w:val="22"/>
          <w:lang w:eastAsia="en-US"/>
        </w:rPr>
        <w:t xml:space="preserve">Dodržují zásadu školního řádu, že na všech akcích školy platí zákaz kouření, požívání alkoholických nápojů a návykových látek a jsou si vědomi, že při porušení tohoto pravidla bude následovat výchovné opatření. </w:t>
      </w:r>
    </w:p>
    <w:p w14:paraId="6C30393F" w14:textId="77777777" w:rsidR="00B71280" w:rsidRPr="000169BD" w:rsidRDefault="00B71280" w:rsidP="007E43E7">
      <w:pPr>
        <w:spacing w:before="480" w:after="240"/>
        <w:ind w:left="720"/>
        <w:jc w:val="center"/>
        <w:rPr>
          <w:b/>
        </w:rPr>
      </w:pPr>
      <w:r w:rsidRPr="000169BD">
        <w:rPr>
          <w:b/>
        </w:rPr>
        <w:t xml:space="preserve">Datum, jména a příjmení a podpisy účastníků </w:t>
      </w:r>
      <w:r w:rsidR="007E43E7" w:rsidRPr="000169BD">
        <w:rPr>
          <w:b/>
        </w:rPr>
        <w:br/>
        <w:t xml:space="preserve">seznámených </w:t>
      </w:r>
      <w:r w:rsidRPr="000169BD">
        <w:rPr>
          <w:b/>
        </w:rPr>
        <w:t>s pravidly chování na školní akci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50"/>
        <w:gridCol w:w="3537"/>
        <w:gridCol w:w="3051"/>
      </w:tblGrid>
      <w:tr w:rsidR="00B71280" w:rsidRPr="000169BD" w14:paraId="1C52CEEE" w14:textId="77777777" w:rsidTr="00B71280"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11575" w14:textId="77777777" w:rsidR="00B71280" w:rsidRPr="000169BD" w:rsidRDefault="00B71280" w:rsidP="007E43E7">
            <w:pPr>
              <w:spacing w:after="120"/>
              <w:jc w:val="both"/>
              <w:rPr>
                <w:b/>
                <w:bCs/>
                <w:iCs/>
                <w:caps/>
                <w:spacing w:val="20"/>
                <w:sz w:val="22"/>
                <w:szCs w:val="28"/>
              </w:rPr>
            </w:pPr>
            <w:r w:rsidRPr="000169BD">
              <w:rPr>
                <w:b/>
                <w:bCs/>
                <w:iCs/>
                <w:caps/>
                <w:spacing w:val="20"/>
                <w:sz w:val="22"/>
                <w:szCs w:val="28"/>
              </w:rPr>
              <w:t>Datum</w:t>
            </w:r>
          </w:p>
        </w:tc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EED0" w14:textId="77777777" w:rsidR="00B71280" w:rsidRPr="000169BD" w:rsidRDefault="00B71280" w:rsidP="007E43E7">
            <w:pPr>
              <w:spacing w:after="120"/>
              <w:jc w:val="both"/>
              <w:rPr>
                <w:b/>
                <w:bCs/>
                <w:iCs/>
                <w:caps/>
                <w:spacing w:val="20"/>
                <w:sz w:val="22"/>
                <w:szCs w:val="28"/>
              </w:rPr>
            </w:pPr>
            <w:r w:rsidRPr="000169BD">
              <w:rPr>
                <w:b/>
                <w:bCs/>
                <w:iCs/>
                <w:caps/>
                <w:spacing w:val="20"/>
                <w:sz w:val="22"/>
                <w:szCs w:val="28"/>
              </w:rPr>
              <w:t>Jmén</w:t>
            </w:r>
            <w:r w:rsidR="007E43E7" w:rsidRPr="000169BD">
              <w:rPr>
                <w:b/>
                <w:bCs/>
                <w:iCs/>
                <w:caps/>
                <w:spacing w:val="20"/>
                <w:sz w:val="22"/>
                <w:szCs w:val="28"/>
              </w:rPr>
              <w:t>o</w:t>
            </w:r>
            <w:r w:rsidRPr="000169BD">
              <w:rPr>
                <w:b/>
                <w:bCs/>
                <w:iCs/>
                <w:caps/>
                <w:spacing w:val="20"/>
                <w:sz w:val="22"/>
                <w:szCs w:val="28"/>
              </w:rPr>
              <w:t xml:space="preserve"> a příjmení</w:t>
            </w:r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867C14" w14:textId="77777777" w:rsidR="00B71280" w:rsidRPr="000169BD" w:rsidRDefault="00B71280" w:rsidP="007E43E7">
            <w:pPr>
              <w:spacing w:after="120"/>
              <w:jc w:val="both"/>
              <w:rPr>
                <w:b/>
                <w:bCs/>
                <w:iCs/>
                <w:caps/>
                <w:spacing w:val="20"/>
                <w:sz w:val="22"/>
                <w:szCs w:val="28"/>
              </w:rPr>
            </w:pPr>
            <w:r w:rsidRPr="000169BD">
              <w:rPr>
                <w:b/>
                <w:bCs/>
                <w:iCs/>
                <w:caps/>
                <w:spacing w:val="20"/>
                <w:sz w:val="22"/>
                <w:szCs w:val="28"/>
              </w:rPr>
              <w:t>Podpis</w:t>
            </w:r>
          </w:p>
        </w:tc>
      </w:tr>
      <w:tr w:rsidR="00B71280" w:rsidRPr="000169BD" w14:paraId="29163185" w14:textId="77777777" w:rsidTr="005B2033">
        <w:trPr>
          <w:trHeight w:val="7558"/>
        </w:trPr>
        <w:tc>
          <w:tcPr>
            <w:tcW w:w="3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D934C3" w14:textId="77777777" w:rsidR="00B71280" w:rsidRPr="000169BD" w:rsidRDefault="00B71280" w:rsidP="00B71280">
            <w:pPr>
              <w:spacing w:before="100" w:beforeAutospacing="1" w:after="240"/>
              <w:jc w:val="both"/>
              <w:rPr>
                <w:b/>
                <w:bCs/>
                <w:iCs/>
                <w:caps/>
                <w:spacing w:val="70"/>
                <w:sz w:val="22"/>
                <w:szCs w:val="28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C9EE70" w14:textId="77777777" w:rsidR="00B71280" w:rsidRPr="000169BD" w:rsidRDefault="00B71280" w:rsidP="00B71280">
            <w:pPr>
              <w:spacing w:before="100" w:beforeAutospacing="1" w:after="240"/>
              <w:jc w:val="both"/>
              <w:rPr>
                <w:b/>
                <w:bCs/>
                <w:iCs/>
                <w:caps/>
                <w:spacing w:val="70"/>
                <w:sz w:val="22"/>
                <w:szCs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CD111B" w14:textId="77777777" w:rsidR="00B71280" w:rsidRPr="000169BD" w:rsidRDefault="00B71280" w:rsidP="00B71280">
            <w:pPr>
              <w:spacing w:before="100" w:beforeAutospacing="1" w:after="240"/>
              <w:jc w:val="both"/>
              <w:rPr>
                <w:b/>
                <w:bCs/>
                <w:iCs/>
                <w:caps/>
                <w:spacing w:val="70"/>
                <w:sz w:val="22"/>
                <w:szCs w:val="28"/>
              </w:rPr>
            </w:pPr>
          </w:p>
        </w:tc>
      </w:tr>
    </w:tbl>
    <w:p w14:paraId="537686C5" w14:textId="77777777" w:rsidR="00B71280" w:rsidRPr="000169BD" w:rsidRDefault="00B71280" w:rsidP="000637F4">
      <w:pPr>
        <w:tabs>
          <w:tab w:val="center" w:pos="2340"/>
          <w:tab w:val="center" w:pos="7200"/>
        </w:tabs>
      </w:pPr>
    </w:p>
    <w:sectPr w:rsidR="00B71280" w:rsidRPr="000169BD" w:rsidSect="00B71280">
      <w:headerReference w:type="default" r:id="rId7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75F79" w14:textId="77777777" w:rsidR="003728BF" w:rsidRDefault="003728BF">
      <w:r>
        <w:separator/>
      </w:r>
    </w:p>
  </w:endnote>
  <w:endnote w:type="continuationSeparator" w:id="0">
    <w:p w14:paraId="7C2CFA43" w14:textId="77777777" w:rsidR="003728BF" w:rsidRDefault="0037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EF117" w14:textId="77777777" w:rsidR="003728BF" w:rsidRDefault="003728BF">
      <w:r>
        <w:separator/>
      </w:r>
    </w:p>
  </w:footnote>
  <w:footnote w:type="continuationSeparator" w:id="0">
    <w:p w14:paraId="388696DF" w14:textId="77777777" w:rsidR="003728BF" w:rsidRDefault="0037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5B2033" w14:paraId="59D41673" w14:textId="77777777" w:rsidTr="00E3776C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699D4A33" w14:textId="77777777" w:rsidR="005B2033" w:rsidRDefault="005B2033" w:rsidP="005B2033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3DEEFF4" wp14:editId="4AA8553B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609600" cy="773430"/>
                <wp:effectExtent l="0" t="0" r="0" b="7620"/>
                <wp:wrapSquare wrapText="bothSides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2348142" w14:textId="77777777" w:rsidR="005B2033" w:rsidRPr="00577FE5" w:rsidRDefault="005B2033" w:rsidP="005B2033">
          <w:pPr>
            <w:spacing w:after="40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40"/>
              <w:szCs w:val="40"/>
            </w:rPr>
            <w:t>SPŠ, SOŠ A G PODSKALSKÁ</w:t>
          </w:r>
        </w:p>
        <w:p w14:paraId="434FAF0C" w14:textId="77777777" w:rsidR="005B2033" w:rsidRPr="00562BB8" w:rsidRDefault="005B2033" w:rsidP="005B2033">
          <w:pPr>
            <w:spacing w:after="30"/>
          </w:pPr>
          <w:r w:rsidRPr="00562BB8">
            <w:rPr>
              <w:rFonts w:ascii="Arial" w:eastAsia="Arial" w:hAnsi="Arial" w:cs="Arial"/>
              <w:sz w:val="17"/>
              <w:szCs w:val="17"/>
            </w:rPr>
            <w:t>Střední průmyslová škola potravinářských technologií, Střední odborná škola přírodovědná a veterinární a Gymnázium, Praha 2, Podskalská 10, příspěvková organizace</w:t>
          </w:r>
        </w:p>
        <w:p w14:paraId="62FB32AE" w14:textId="77777777" w:rsidR="005B2033" w:rsidRDefault="005B2033" w:rsidP="005B2033"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10, 128 46 Praha 2   ·   IČO: 61385930</w:t>
          </w:r>
        </w:p>
      </w:tc>
    </w:tr>
  </w:tbl>
  <w:p w14:paraId="386E206E" w14:textId="77777777" w:rsidR="005B2033" w:rsidRPr="00577FE5" w:rsidRDefault="005B2033" w:rsidP="005B2033">
    <w:pPr>
      <w:pBdr>
        <w:bottom w:val="single" w:sz="4" w:space="1" w:color="auto"/>
      </w:pBdr>
      <w:spacing w:before="100"/>
      <w:rPr>
        <w:sz w:val="2"/>
        <w:szCs w:val="2"/>
      </w:rPr>
    </w:pPr>
    <w:r>
      <w:t xml:space="preserve"> </w:t>
    </w:r>
  </w:p>
  <w:p w14:paraId="0C932E38" w14:textId="77777777" w:rsidR="006A29A3" w:rsidRPr="007E43E7" w:rsidRDefault="006A29A3" w:rsidP="007E43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B79E3"/>
    <w:multiLevelType w:val="multilevel"/>
    <w:tmpl w:val="165628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3145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BD"/>
    <w:rsid w:val="000169BD"/>
    <w:rsid w:val="0002200B"/>
    <w:rsid w:val="00022876"/>
    <w:rsid w:val="00044BC7"/>
    <w:rsid w:val="000637F4"/>
    <w:rsid w:val="001263E7"/>
    <w:rsid w:val="00190C54"/>
    <w:rsid w:val="002702AA"/>
    <w:rsid w:val="002A0C1E"/>
    <w:rsid w:val="003172EC"/>
    <w:rsid w:val="003266C8"/>
    <w:rsid w:val="003728BF"/>
    <w:rsid w:val="003A1623"/>
    <w:rsid w:val="003C6584"/>
    <w:rsid w:val="00451DA5"/>
    <w:rsid w:val="00491095"/>
    <w:rsid w:val="004D33FA"/>
    <w:rsid w:val="005B2033"/>
    <w:rsid w:val="0065310A"/>
    <w:rsid w:val="00687A76"/>
    <w:rsid w:val="006A29A3"/>
    <w:rsid w:val="006C5D39"/>
    <w:rsid w:val="007E43E7"/>
    <w:rsid w:val="00821300"/>
    <w:rsid w:val="008E0A08"/>
    <w:rsid w:val="00952FED"/>
    <w:rsid w:val="009A26E8"/>
    <w:rsid w:val="009B0D89"/>
    <w:rsid w:val="00A03292"/>
    <w:rsid w:val="00A717CF"/>
    <w:rsid w:val="00B71280"/>
    <w:rsid w:val="00BA20A6"/>
    <w:rsid w:val="00C76307"/>
    <w:rsid w:val="00D70EA6"/>
    <w:rsid w:val="00DC3053"/>
    <w:rsid w:val="00DE2140"/>
    <w:rsid w:val="00E83B82"/>
    <w:rsid w:val="00E91BA1"/>
    <w:rsid w:val="00EA10C7"/>
    <w:rsid w:val="00F0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AED2E"/>
  <w15:docId w15:val="{843CEAB2-9E5A-4E97-9424-CEF63FCD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A26E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A29A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A29A3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B712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katabulky">
    <w:name w:val="Table Grid"/>
    <w:basedOn w:val="Normlntabulka"/>
    <w:rsid w:val="007E43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jne">
    <w:name w:val="tajne"/>
    <w:basedOn w:val="Normln"/>
    <w:rsid w:val="000169BD"/>
    <w:pPr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1">
    <w:name w:val="Zahlavi1"/>
    <w:basedOn w:val="Zhlav"/>
    <w:rsid w:val="000169BD"/>
    <w:pPr>
      <w:tabs>
        <w:tab w:val="clear" w:pos="9072"/>
        <w:tab w:val="right" w:pos="9984"/>
      </w:tabs>
      <w:jc w:val="center"/>
    </w:pPr>
    <w:rPr>
      <w:rFonts w:ascii="Arial" w:hAnsi="Arial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3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orgzajakce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orgzajakce.dotx</Template>
  <TotalTime>3</TotalTime>
  <Pages>2</Pages>
  <Words>231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Organizační zajištění školní akce</vt:lpstr>
    </vt:vector>
  </TitlesOfParts>
  <Company>VOSOA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Organizační zajištění školní akce</dc:title>
  <dc:creator>Denis Lenger</dc:creator>
  <cp:lastModifiedBy>Lenger Denis</cp:lastModifiedBy>
  <cp:revision>2</cp:revision>
  <dcterms:created xsi:type="dcterms:W3CDTF">2026-01-03T16:06:00Z</dcterms:created>
  <dcterms:modified xsi:type="dcterms:W3CDTF">2026-09-08T09:45:00Z</dcterms:modified>
</cp:coreProperties>
</file>