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C96AD" w14:textId="77777777" w:rsidR="008A27B2" w:rsidRDefault="005F123A" w:rsidP="008A27B2">
      <w:pPr>
        <w:jc w:val="center"/>
        <w:rPr>
          <w:b/>
          <w:sz w:val="44"/>
          <w:szCs w:val="44"/>
        </w:rPr>
      </w:pPr>
      <w:bookmarkStart w:id="0" w:name="OLE_LINK1"/>
      <w:bookmarkStart w:id="1" w:name="OLE_LINK2"/>
      <w:r>
        <w:rPr>
          <w:b/>
          <w:sz w:val="44"/>
          <w:szCs w:val="44"/>
        </w:rPr>
        <w:t>Záznam</w:t>
      </w:r>
      <w:r w:rsidR="00875EFA">
        <w:rPr>
          <w:b/>
          <w:sz w:val="44"/>
          <w:szCs w:val="44"/>
        </w:rPr>
        <w:t xml:space="preserve"> z </w:t>
      </w:r>
      <w:r>
        <w:rPr>
          <w:b/>
          <w:sz w:val="44"/>
          <w:szCs w:val="44"/>
        </w:rPr>
        <w:t>rozdílové</w:t>
      </w:r>
      <w:r w:rsidR="00875EFA">
        <w:rPr>
          <w:b/>
          <w:sz w:val="44"/>
          <w:szCs w:val="44"/>
        </w:rPr>
        <w:t xml:space="preserve"> zkoušky</w:t>
      </w:r>
    </w:p>
    <w:bookmarkEnd w:id="0"/>
    <w:bookmarkEnd w:id="1"/>
    <w:p w14:paraId="451D3C5F" w14:textId="77777777" w:rsidR="00875EFA" w:rsidRPr="00875EFA" w:rsidRDefault="00875EFA" w:rsidP="00875EFA">
      <w:pPr>
        <w:tabs>
          <w:tab w:val="left" w:leader="dot" w:pos="4536"/>
          <w:tab w:val="left" w:pos="4678"/>
          <w:tab w:val="left" w:pos="5103"/>
          <w:tab w:val="left" w:leader="dot" w:pos="9356"/>
        </w:tabs>
        <w:rPr>
          <w:sz w:val="32"/>
          <w:szCs w:val="32"/>
        </w:rPr>
      </w:pPr>
    </w:p>
    <w:p w14:paraId="0DA1D3F8" w14:textId="77777777" w:rsidR="008A27B2" w:rsidRDefault="00353445" w:rsidP="00457727">
      <w:pPr>
        <w:tabs>
          <w:tab w:val="left" w:leader="dot" w:pos="5954"/>
          <w:tab w:val="left" w:pos="6096"/>
          <w:tab w:val="left" w:leader="dot" w:pos="9638"/>
        </w:tabs>
        <w:spacing w:after="480"/>
      </w:pPr>
      <w:r>
        <w:t>Jméno žáka</w:t>
      </w:r>
      <w:r w:rsidR="00457727">
        <w:t>/studenta</w:t>
      </w:r>
      <w:r>
        <w:t>:</w:t>
      </w:r>
      <w:r w:rsidR="00606B72">
        <w:t> </w:t>
      </w:r>
      <w:r>
        <w:tab/>
      </w:r>
      <w:r>
        <w:tab/>
      </w:r>
      <w:r w:rsidR="005F123A">
        <w:t>Datum</w:t>
      </w:r>
      <w:r>
        <w:t>:</w:t>
      </w:r>
      <w:r w:rsidR="00606B72">
        <w:t> </w:t>
      </w:r>
      <w:r>
        <w:tab/>
      </w:r>
    </w:p>
    <w:p w14:paraId="144D8133" w14:textId="77777777" w:rsidR="005F123A" w:rsidRDefault="005F123A" w:rsidP="00457727">
      <w:pPr>
        <w:tabs>
          <w:tab w:val="left" w:leader="dot" w:pos="5954"/>
          <w:tab w:val="left" w:pos="6096"/>
          <w:tab w:val="left" w:leader="dot" w:pos="9638"/>
        </w:tabs>
        <w:spacing w:after="480"/>
      </w:pPr>
      <w:r>
        <w:t>Studijní obor:</w:t>
      </w:r>
      <w:r w:rsidR="00162135">
        <w:t> </w:t>
      </w:r>
      <w:r>
        <w:tab/>
      </w:r>
    </w:p>
    <w:p w14:paraId="7C624C87" w14:textId="77777777" w:rsidR="008A27B2" w:rsidRDefault="00353445" w:rsidP="00457727">
      <w:pPr>
        <w:tabs>
          <w:tab w:val="left" w:leader="dot" w:pos="5954"/>
          <w:tab w:val="left" w:pos="6096"/>
          <w:tab w:val="left" w:leader="dot" w:pos="9638"/>
        </w:tabs>
        <w:spacing w:after="480"/>
      </w:pPr>
      <w:r>
        <w:t>Předmět:</w:t>
      </w:r>
      <w:r w:rsidR="00606B72">
        <w:t> </w:t>
      </w:r>
      <w:r w:rsidR="00606B72">
        <w:tab/>
      </w:r>
      <w:r>
        <w:tab/>
      </w:r>
      <w:r w:rsidR="005F123A">
        <w:t>Zkouška za ročník</w:t>
      </w:r>
      <w:r>
        <w:t>:</w:t>
      </w:r>
      <w:r w:rsidR="00606B72">
        <w:t> </w:t>
      </w:r>
      <w:r w:rsidR="00606B72"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211"/>
        <w:gridCol w:w="2417"/>
      </w:tblGrid>
      <w:tr w:rsidR="00875EFA" w14:paraId="44EE6C4A" w14:textId="77777777" w:rsidTr="00067FD2">
        <w:trPr>
          <w:trHeight w:hRule="exact" w:val="397"/>
        </w:trPr>
        <w:tc>
          <w:tcPr>
            <w:tcW w:w="7338" w:type="dxa"/>
          </w:tcPr>
          <w:p w14:paraId="621ED06D" w14:textId="77777777" w:rsidR="00875EFA" w:rsidRDefault="00875EFA" w:rsidP="003E6E9B">
            <w:pPr>
              <w:spacing w:after="480"/>
            </w:pPr>
            <w:r>
              <w:t>Zadané otázky:</w:t>
            </w:r>
          </w:p>
        </w:tc>
        <w:tc>
          <w:tcPr>
            <w:tcW w:w="2440" w:type="dxa"/>
          </w:tcPr>
          <w:p w14:paraId="532EC954" w14:textId="77777777" w:rsidR="00875EFA" w:rsidRDefault="00875EFA" w:rsidP="003E6E9B">
            <w:pPr>
              <w:spacing w:after="480"/>
            </w:pPr>
            <w:r>
              <w:t>Hodnocení otázek:</w:t>
            </w:r>
          </w:p>
        </w:tc>
      </w:tr>
      <w:tr w:rsidR="00875EFA" w14:paraId="6973B5D7" w14:textId="77777777" w:rsidTr="003E6E9B">
        <w:trPr>
          <w:trHeight w:val="6663"/>
        </w:trPr>
        <w:tc>
          <w:tcPr>
            <w:tcW w:w="7338" w:type="dxa"/>
          </w:tcPr>
          <w:p w14:paraId="09BD2562" w14:textId="77777777" w:rsidR="00875EFA" w:rsidRDefault="00875EFA" w:rsidP="003E6E9B">
            <w:pPr>
              <w:spacing w:after="480"/>
            </w:pPr>
          </w:p>
        </w:tc>
        <w:tc>
          <w:tcPr>
            <w:tcW w:w="2440" w:type="dxa"/>
          </w:tcPr>
          <w:p w14:paraId="384FD38E" w14:textId="77777777" w:rsidR="00875EFA" w:rsidRDefault="00875EFA" w:rsidP="003E6E9B">
            <w:pPr>
              <w:spacing w:after="480"/>
            </w:pPr>
          </w:p>
        </w:tc>
      </w:tr>
    </w:tbl>
    <w:p w14:paraId="1713EF58" w14:textId="77777777" w:rsidR="00875EFA" w:rsidRDefault="00875EFA" w:rsidP="00457727">
      <w:pPr>
        <w:spacing w:after="240"/>
      </w:pPr>
    </w:p>
    <w:p w14:paraId="72D1CE92" w14:textId="77777777" w:rsidR="005F123A" w:rsidRPr="00457727" w:rsidRDefault="005F123A" w:rsidP="00457727">
      <w:pPr>
        <w:tabs>
          <w:tab w:val="left" w:pos="6096"/>
          <w:tab w:val="left" w:pos="7371"/>
          <w:tab w:val="left" w:pos="7797"/>
        </w:tabs>
        <w:spacing w:after="480"/>
        <w:rPr>
          <w:sz w:val="32"/>
          <w:szCs w:val="32"/>
        </w:rPr>
      </w:pPr>
      <w:r w:rsidRPr="00457727">
        <w:rPr>
          <w:sz w:val="32"/>
          <w:szCs w:val="32"/>
        </w:rPr>
        <w:t>Žák</w:t>
      </w:r>
      <w:r w:rsidR="00457727">
        <w:rPr>
          <w:sz w:val="32"/>
          <w:szCs w:val="32"/>
        </w:rPr>
        <w:t>/student</w:t>
      </w:r>
      <w:r w:rsidRPr="00457727">
        <w:rPr>
          <w:sz w:val="32"/>
          <w:szCs w:val="32"/>
        </w:rPr>
        <w:t xml:space="preserve"> rozdílovou zkoušku složil:</w:t>
      </w:r>
      <w:r w:rsidRPr="00457727">
        <w:rPr>
          <w:sz w:val="32"/>
          <w:szCs w:val="32"/>
        </w:rPr>
        <w:tab/>
        <w:t>úspěšně</w:t>
      </w:r>
      <w:r w:rsidR="006713D3" w:rsidRPr="00457727">
        <w:rPr>
          <w:sz w:val="32"/>
          <w:szCs w:val="32"/>
        </w:rPr>
        <w:tab/>
      </w:r>
      <w:r w:rsidRPr="00457727">
        <w:rPr>
          <w:sz w:val="32"/>
          <w:szCs w:val="32"/>
        </w:rPr>
        <w:t>-</w:t>
      </w:r>
      <w:r w:rsidR="006713D3" w:rsidRPr="00457727">
        <w:rPr>
          <w:sz w:val="32"/>
          <w:szCs w:val="32"/>
        </w:rPr>
        <w:tab/>
      </w:r>
      <w:r w:rsidRPr="00457727">
        <w:rPr>
          <w:sz w:val="32"/>
          <w:szCs w:val="32"/>
        </w:rPr>
        <w:t>neúspěšně</w:t>
      </w:r>
    </w:p>
    <w:p w14:paraId="75EE9B71" w14:textId="77777777" w:rsidR="005F123A" w:rsidRDefault="005F123A" w:rsidP="00457727">
      <w:pPr>
        <w:spacing w:after="480"/>
        <w:rPr>
          <w:b/>
          <w:u w:val="single"/>
        </w:rPr>
      </w:pPr>
    </w:p>
    <w:p w14:paraId="5DCE272C" w14:textId="77777777" w:rsidR="00067FD2" w:rsidRPr="00067FD2" w:rsidRDefault="005F123A" w:rsidP="00457727">
      <w:pPr>
        <w:tabs>
          <w:tab w:val="left" w:pos="2694"/>
          <w:tab w:val="left" w:leader="dot" w:pos="7230"/>
        </w:tabs>
        <w:spacing w:after="480"/>
        <w:rPr>
          <w:b/>
          <w:u w:val="single"/>
        </w:rPr>
      </w:pPr>
      <w:r w:rsidRPr="005F123A">
        <w:rPr>
          <w:b/>
          <w:sz w:val="28"/>
          <w:szCs w:val="28"/>
          <w:u w:val="single"/>
        </w:rPr>
        <w:t>Podpis zkoušejícího</w:t>
      </w:r>
      <w:r w:rsidR="00067FD2" w:rsidRPr="005F123A">
        <w:rPr>
          <w:b/>
          <w:sz w:val="28"/>
          <w:szCs w:val="28"/>
          <w:u w:val="single"/>
        </w:rPr>
        <w:t>:</w:t>
      </w:r>
      <w:r w:rsidRPr="005F123A">
        <w:tab/>
      </w:r>
      <w:r w:rsidR="00457727">
        <w:tab/>
      </w:r>
    </w:p>
    <w:p w14:paraId="48C1BD31" w14:textId="77777777" w:rsidR="00067FD2" w:rsidRDefault="00067FD2" w:rsidP="00457727"/>
    <w:sectPr w:rsidR="00067FD2" w:rsidSect="00D52865">
      <w:headerReference w:type="default" r:id="rId6"/>
      <w:pgSz w:w="11906" w:h="16838"/>
      <w:pgMar w:top="1418" w:right="1134" w:bottom="851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AB07D" w14:textId="77777777" w:rsidR="00650BDB" w:rsidRDefault="00650BDB">
      <w:r>
        <w:separator/>
      </w:r>
    </w:p>
  </w:endnote>
  <w:endnote w:type="continuationSeparator" w:id="0">
    <w:p w14:paraId="5A92CF89" w14:textId="77777777" w:rsidR="00650BDB" w:rsidRDefault="0065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ral Sans Semibold">
    <w:panose1 w:val="00000000000000000000"/>
    <w:charset w:val="00"/>
    <w:family w:val="modern"/>
    <w:notTrueType/>
    <w:pitch w:val="variable"/>
    <w:sig w:usb0="80000067" w:usb1="00000003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BF1D9" w14:textId="77777777" w:rsidR="00650BDB" w:rsidRDefault="00650BDB">
      <w:r>
        <w:separator/>
      </w:r>
    </w:p>
  </w:footnote>
  <w:footnote w:type="continuationSeparator" w:id="0">
    <w:p w14:paraId="3834680B" w14:textId="77777777" w:rsidR="00650BDB" w:rsidRDefault="00650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701"/>
      <w:gridCol w:w="6946"/>
    </w:tblGrid>
    <w:tr w:rsidR="000F3C32" w14:paraId="4452B5FD" w14:textId="77777777" w:rsidTr="00E3776C">
      <w:tc>
        <w:tcPr>
          <w:tcW w:w="1701" w:type="dxa"/>
          <w:tcMar>
            <w:top w:w="0" w:type="dxa"/>
            <w:left w:w="0" w:type="dxa"/>
            <w:bottom w:w="0" w:type="dxa"/>
            <w:right w:w="120" w:type="dxa"/>
          </w:tcMar>
          <w:vAlign w:val="center"/>
        </w:tcPr>
        <w:p w14:paraId="16C6CB5D" w14:textId="77777777" w:rsidR="000F3C32" w:rsidRDefault="000F3C32" w:rsidP="000F3C32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6ACBD6F" wp14:editId="6BEC253C">
                <wp:simplePos x="0" y="0"/>
                <wp:positionH relativeFrom="column">
                  <wp:posOffset>-712470</wp:posOffset>
                </wp:positionH>
                <wp:positionV relativeFrom="paragraph">
                  <wp:posOffset>-5715</wp:posOffset>
                </wp:positionV>
                <wp:extent cx="609600" cy="773430"/>
                <wp:effectExtent l="0" t="0" r="0" b="7620"/>
                <wp:wrapSquare wrapText="bothSides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73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3745EF6" w14:textId="77777777" w:rsidR="000F3C32" w:rsidRPr="00577FE5" w:rsidRDefault="000F3C32" w:rsidP="000F3C32">
          <w:pPr>
            <w:spacing w:after="40"/>
            <w:rPr>
              <w:rFonts w:ascii="General Sans Semibold" w:hAnsi="General Sans Semibold"/>
            </w:rPr>
          </w:pPr>
          <w:r w:rsidRPr="00577FE5">
            <w:rPr>
              <w:rFonts w:ascii="General Sans Semibold" w:eastAsia="Arial" w:hAnsi="General Sans Semibold" w:cs="Arial"/>
              <w:b/>
              <w:bCs/>
              <w:color w:val="1A1A1A"/>
              <w:spacing w:val="20"/>
              <w:sz w:val="40"/>
              <w:szCs w:val="40"/>
            </w:rPr>
            <w:t>SPŠ, SOŠ A G PODSKALSKÁ</w:t>
          </w:r>
        </w:p>
        <w:p w14:paraId="026BFBB5" w14:textId="77777777" w:rsidR="000F3C32" w:rsidRPr="00562BB8" w:rsidRDefault="000F3C32" w:rsidP="000F3C32">
          <w:pPr>
            <w:spacing w:after="30"/>
          </w:pPr>
          <w:r w:rsidRPr="00562BB8">
            <w:rPr>
              <w:rFonts w:ascii="Arial" w:eastAsia="Arial" w:hAnsi="Arial" w:cs="Arial"/>
              <w:sz w:val="17"/>
              <w:szCs w:val="17"/>
            </w:rPr>
            <w:t>Střední průmyslová škola potravinářských technologií, Střední odborná škola přírodovědná a veterinární a Gymnázium, Praha 2, Podskalská 10, příspěvková organizace</w:t>
          </w:r>
        </w:p>
        <w:p w14:paraId="03A3F74B" w14:textId="77777777" w:rsidR="000F3C32" w:rsidRDefault="000F3C32" w:rsidP="000F3C32">
          <w:r w:rsidRPr="00562BB8"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 xml:space="preserve">Podskalská </w:t>
          </w:r>
          <w:r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>365/</w:t>
          </w:r>
          <w:r w:rsidRPr="00562BB8"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>10, 128 46 Praha 2   ·   IČO: 61385930</w:t>
          </w:r>
        </w:p>
      </w:tc>
    </w:tr>
  </w:tbl>
  <w:p w14:paraId="341C8F28" w14:textId="77777777" w:rsidR="000F3C32" w:rsidRPr="00577FE5" w:rsidRDefault="000F3C32" w:rsidP="000F3C32">
    <w:pPr>
      <w:pBdr>
        <w:bottom w:val="single" w:sz="4" w:space="1" w:color="auto"/>
      </w:pBdr>
      <w:spacing w:before="100"/>
      <w:rPr>
        <w:sz w:val="2"/>
        <w:szCs w:val="2"/>
      </w:rPr>
    </w:pPr>
    <w:r>
      <w:t xml:space="preserve"> </w:t>
    </w:r>
  </w:p>
  <w:p w14:paraId="5F4ECF59" w14:textId="77777777" w:rsidR="00875EFA" w:rsidRDefault="00875EF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3F"/>
    <w:rsid w:val="00022876"/>
    <w:rsid w:val="00026315"/>
    <w:rsid w:val="00051336"/>
    <w:rsid w:val="00067FD2"/>
    <w:rsid w:val="0009113F"/>
    <w:rsid w:val="000C7271"/>
    <w:rsid w:val="000F3C32"/>
    <w:rsid w:val="001263E7"/>
    <w:rsid w:val="00156CFE"/>
    <w:rsid w:val="00162135"/>
    <w:rsid w:val="00190C54"/>
    <w:rsid w:val="002846C6"/>
    <w:rsid w:val="003172EC"/>
    <w:rsid w:val="00353445"/>
    <w:rsid w:val="003E6E9B"/>
    <w:rsid w:val="00446E17"/>
    <w:rsid w:val="00457727"/>
    <w:rsid w:val="00491095"/>
    <w:rsid w:val="00492D93"/>
    <w:rsid w:val="004B3480"/>
    <w:rsid w:val="00596E76"/>
    <w:rsid w:val="005A3573"/>
    <w:rsid w:val="005A52A8"/>
    <w:rsid w:val="005D6C48"/>
    <w:rsid w:val="005F123A"/>
    <w:rsid w:val="00606B72"/>
    <w:rsid w:val="00650BDB"/>
    <w:rsid w:val="006713D3"/>
    <w:rsid w:val="0083342A"/>
    <w:rsid w:val="00875EFA"/>
    <w:rsid w:val="008A27B2"/>
    <w:rsid w:val="008C06BC"/>
    <w:rsid w:val="00A717CF"/>
    <w:rsid w:val="00A72982"/>
    <w:rsid w:val="00BC0C03"/>
    <w:rsid w:val="00C13A99"/>
    <w:rsid w:val="00D30E42"/>
    <w:rsid w:val="00D52865"/>
    <w:rsid w:val="00D70EA6"/>
    <w:rsid w:val="00DC3053"/>
    <w:rsid w:val="00E66320"/>
    <w:rsid w:val="00ED4C25"/>
    <w:rsid w:val="00F31098"/>
    <w:rsid w:val="00F8365F"/>
    <w:rsid w:val="00FC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A2FE11"/>
  <w15:docId w15:val="{9FF98AAB-36E9-40DA-AA1B-EF156D062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D4C2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A27B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A27B2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875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067F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67FD2"/>
    <w:rPr>
      <w:rFonts w:ascii="Tahoma" w:hAnsi="Tahoma" w:cs="Tahoma"/>
      <w:sz w:val="16"/>
      <w:szCs w:val="16"/>
    </w:rPr>
  </w:style>
  <w:style w:type="paragraph" w:customStyle="1" w:styleId="tajne">
    <w:name w:val="tajne"/>
    <w:basedOn w:val="Normln"/>
    <w:rsid w:val="0009113F"/>
    <w:pPr>
      <w:jc w:val="center"/>
    </w:pPr>
    <w:rPr>
      <w:rFonts w:ascii="Arial" w:hAnsi="Arial" w:cs="Arial"/>
      <w:b/>
      <w:i/>
      <w:vanish/>
      <w:color w:val="FF0000"/>
      <w:sz w:val="16"/>
      <w:szCs w:val="16"/>
    </w:rPr>
  </w:style>
  <w:style w:type="paragraph" w:customStyle="1" w:styleId="Zahlavi1">
    <w:name w:val="Zahlavi1"/>
    <w:basedOn w:val="Zhlav"/>
    <w:rsid w:val="0009113F"/>
    <w:pPr>
      <w:tabs>
        <w:tab w:val="clear" w:pos="9072"/>
        <w:tab w:val="right" w:pos="9984"/>
      </w:tabs>
      <w:jc w:val="center"/>
    </w:pPr>
    <w:rPr>
      <w:rFonts w:ascii="Arial" w:hAnsi="Arial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ger\Downloads\rozdzk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rozdzk.dotx</Template>
  <TotalTime>2</TotalTime>
  <Pages>1</Pages>
  <Words>33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o ukončení klasifikace</vt:lpstr>
    </vt:vector>
  </TitlesOfParts>
  <Company>VOSOA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o ukončení klasifikace</dc:title>
  <dc:creator>Denis Lenger</dc:creator>
  <cp:lastModifiedBy>Lenger Denis</cp:lastModifiedBy>
  <cp:revision>2</cp:revision>
  <cp:lastPrinted>2013-08-22T08:25:00Z</cp:lastPrinted>
  <dcterms:created xsi:type="dcterms:W3CDTF">2026-01-03T16:29:00Z</dcterms:created>
  <dcterms:modified xsi:type="dcterms:W3CDTF">2026-09-08T09:42:00Z</dcterms:modified>
</cp:coreProperties>
</file>