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B5E48" w14:textId="77777777" w:rsidR="00A717CF" w:rsidRDefault="00A717CF"/>
    <w:p w14:paraId="4D6CA73A" w14:textId="77777777" w:rsidR="008A27B2" w:rsidRDefault="00353445" w:rsidP="008A27B2">
      <w:pPr>
        <w:jc w:val="center"/>
        <w:rPr>
          <w:b/>
          <w:sz w:val="44"/>
          <w:szCs w:val="44"/>
        </w:rPr>
      </w:pPr>
      <w:bookmarkStart w:id="0" w:name="OLE_LINK1"/>
      <w:bookmarkStart w:id="1" w:name="OLE_LINK2"/>
      <w:r>
        <w:rPr>
          <w:b/>
          <w:sz w:val="44"/>
          <w:szCs w:val="44"/>
        </w:rPr>
        <w:t>Oznámení o ukončení klasifikace</w:t>
      </w:r>
    </w:p>
    <w:bookmarkEnd w:id="0"/>
    <w:bookmarkEnd w:id="1"/>
    <w:p w14:paraId="5C584950" w14:textId="77777777" w:rsidR="00353445" w:rsidRPr="00353445" w:rsidRDefault="00353445" w:rsidP="00BC0C03">
      <w:pPr>
        <w:spacing w:after="480"/>
        <w:jc w:val="center"/>
        <w:rPr>
          <w:sz w:val="28"/>
          <w:szCs w:val="28"/>
        </w:rPr>
      </w:pPr>
      <w:r w:rsidRPr="00353445">
        <w:rPr>
          <w:sz w:val="28"/>
          <w:szCs w:val="28"/>
        </w:rPr>
        <w:t>(žáka, který nebyl v pololetí hodnocen)</w:t>
      </w:r>
    </w:p>
    <w:p w14:paraId="42017BD2" w14:textId="77777777" w:rsidR="008A27B2" w:rsidRDefault="00353445" w:rsidP="009A5351">
      <w:pPr>
        <w:tabs>
          <w:tab w:val="left" w:leader="dot" w:pos="4536"/>
          <w:tab w:val="left" w:pos="5103"/>
          <w:tab w:val="left" w:leader="dot" w:pos="9638"/>
        </w:tabs>
        <w:spacing w:after="480"/>
      </w:pPr>
      <w:r>
        <w:t>Jméno žáka:</w:t>
      </w:r>
      <w:r w:rsidR="00606B72">
        <w:t> </w:t>
      </w:r>
      <w:r>
        <w:tab/>
      </w:r>
      <w:r>
        <w:tab/>
        <w:t>Ze třídy:</w:t>
      </w:r>
      <w:r w:rsidR="00606B72">
        <w:t> </w:t>
      </w:r>
      <w:r>
        <w:tab/>
      </w:r>
    </w:p>
    <w:p w14:paraId="4DF8077F" w14:textId="77777777" w:rsidR="008A27B2" w:rsidRDefault="00353445" w:rsidP="009A5351">
      <w:pPr>
        <w:tabs>
          <w:tab w:val="left" w:leader="dot" w:pos="4536"/>
          <w:tab w:val="left" w:pos="5103"/>
          <w:tab w:val="left" w:leader="dot" w:pos="9638"/>
        </w:tabs>
        <w:spacing w:after="480"/>
      </w:pPr>
      <w:r>
        <w:t>Předmět:</w:t>
      </w:r>
      <w:r w:rsidR="00606B72">
        <w:t> </w:t>
      </w:r>
      <w:r w:rsidR="00606B72">
        <w:tab/>
      </w:r>
      <w:r>
        <w:tab/>
        <w:t>Školní rok:</w:t>
      </w:r>
      <w:r w:rsidR="00606B72">
        <w:t> </w:t>
      </w:r>
      <w:r w:rsidR="00606B72">
        <w:tab/>
      </w:r>
    </w:p>
    <w:p w14:paraId="3F4475AB" w14:textId="77777777" w:rsidR="008A27B2" w:rsidRDefault="00353445" w:rsidP="009A5351">
      <w:pPr>
        <w:tabs>
          <w:tab w:val="left" w:leader="dot" w:pos="4111"/>
          <w:tab w:val="left" w:pos="5103"/>
          <w:tab w:val="left" w:leader="dot" w:pos="9638"/>
        </w:tabs>
        <w:spacing w:after="480"/>
      </w:pPr>
      <w:r>
        <w:t>Udělená zná</w:t>
      </w:r>
      <w:r w:rsidR="00606B72">
        <w:t>mka:</w:t>
      </w:r>
      <w:r w:rsidR="00606B72">
        <w:t> </w:t>
      </w:r>
      <w:r w:rsidR="00606B72">
        <w:tab/>
      </w:r>
      <w:r w:rsidR="00606B72">
        <w:tab/>
        <w:t>Pololetí:</w:t>
      </w:r>
      <w:r w:rsidR="00606B72">
        <w:t> </w:t>
      </w:r>
      <w:r w:rsidR="00606B72">
        <w:tab/>
      </w:r>
    </w:p>
    <w:p w14:paraId="4062F57E" w14:textId="77777777" w:rsidR="008A27B2" w:rsidRDefault="00353445" w:rsidP="009A5351">
      <w:pPr>
        <w:tabs>
          <w:tab w:val="left" w:leader="dot" w:pos="9638"/>
        </w:tabs>
        <w:spacing w:after="480"/>
      </w:pPr>
      <w:r>
        <w:t>Jméno a příjmení učitele:</w:t>
      </w:r>
      <w:r w:rsidR="00606B72">
        <w:t> </w:t>
      </w:r>
      <w:r w:rsidR="00492D93">
        <w:tab/>
      </w:r>
    </w:p>
    <w:p w14:paraId="2F70AA7B" w14:textId="77777777" w:rsidR="00D52865" w:rsidRPr="00F45712" w:rsidRDefault="00D52865" w:rsidP="00D52865">
      <w:pPr>
        <w:tabs>
          <w:tab w:val="left" w:leader="dot" w:pos="9356"/>
        </w:tabs>
        <w:spacing w:after="240"/>
        <w:rPr>
          <w:sz w:val="16"/>
          <w:szCs w:val="16"/>
        </w:rPr>
      </w:pPr>
    </w:p>
    <w:p w14:paraId="10490402" w14:textId="77777777" w:rsidR="00D52865" w:rsidRDefault="00353445" w:rsidP="009A5351">
      <w:pPr>
        <w:tabs>
          <w:tab w:val="left" w:leader="dot" w:pos="4536"/>
          <w:tab w:val="left" w:pos="5103"/>
          <w:tab w:val="left" w:leader="dot" w:pos="9638"/>
        </w:tabs>
      </w:pPr>
      <w:r>
        <w:t>D</w:t>
      </w:r>
      <w:r w:rsidR="008A27B2">
        <w:t>ne</w:t>
      </w:r>
      <w:r w:rsidR="00D52865">
        <w:t>:</w:t>
      </w:r>
      <w:r w:rsidR="00D52865">
        <w:t> </w:t>
      </w:r>
      <w:r w:rsidR="00D52865">
        <w:tab/>
      </w:r>
      <w:r w:rsidR="00D52865">
        <w:tab/>
      </w:r>
      <w:r w:rsidR="00D52865">
        <w:tab/>
      </w:r>
    </w:p>
    <w:p w14:paraId="09FEC19A" w14:textId="15328D5F" w:rsidR="005A3573" w:rsidRDefault="00D52865" w:rsidP="00B7179F">
      <w:pPr>
        <w:tabs>
          <w:tab w:val="center" w:pos="7230"/>
        </w:tabs>
        <w:spacing w:after="480"/>
      </w:pPr>
      <w:r>
        <w:tab/>
      </w:r>
      <w:r w:rsidR="00353445">
        <w:t>P</w:t>
      </w:r>
      <w:r w:rsidR="008A27B2">
        <w:t>odpis učitele</w:t>
      </w:r>
    </w:p>
    <w:tbl>
      <w:tblPr>
        <w:tblW w:w="86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6946"/>
      </w:tblGrid>
      <w:tr w:rsidR="00B7179F" w14:paraId="3E699EB2" w14:textId="77777777" w:rsidTr="00E3776C">
        <w:tc>
          <w:tcPr>
            <w:tcW w:w="1701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14:paraId="36195A88" w14:textId="77777777" w:rsidR="00B7179F" w:rsidRDefault="00B7179F" w:rsidP="00E3776C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4F58264" wp14:editId="6FF5C5B3">
                  <wp:simplePos x="0" y="0"/>
                  <wp:positionH relativeFrom="column">
                    <wp:posOffset>-712470</wp:posOffset>
                  </wp:positionH>
                  <wp:positionV relativeFrom="paragraph">
                    <wp:posOffset>-5715</wp:posOffset>
                  </wp:positionV>
                  <wp:extent cx="609600" cy="773430"/>
                  <wp:effectExtent l="0" t="0" r="0" b="7620"/>
                  <wp:wrapSquare wrapText="bothSides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2DECA" w14:textId="77777777" w:rsidR="00B7179F" w:rsidRPr="00577FE5" w:rsidRDefault="00B7179F" w:rsidP="00E3776C">
            <w:pPr>
              <w:spacing w:after="40"/>
              <w:rPr>
                <w:rFonts w:ascii="General Sans Semibold" w:hAnsi="General Sans Semibold"/>
              </w:rPr>
            </w:pPr>
            <w:r w:rsidRPr="00577FE5">
              <w:rPr>
                <w:rFonts w:ascii="General Sans Semibold" w:eastAsia="Arial" w:hAnsi="General Sans Semibold" w:cs="Arial"/>
                <w:b/>
                <w:bCs/>
                <w:color w:val="1A1A1A"/>
                <w:spacing w:val="20"/>
                <w:sz w:val="40"/>
                <w:szCs w:val="40"/>
              </w:rPr>
              <w:t>SPŠ, SOŠ A G PODSKALSKÁ</w:t>
            </w:r>
          </w:p>
          <w:p w14:paraId="3A199485" w14:textId="77777777" w:rsidR="00B7179F" w:rsidRPr="00562BB8" w:rsidRDefault="00B7179F" w:rsidP="00E3776C">
            <w:pPr>
              <w:spacing w:after="30"/>
            </w:pPr>
            <w:r w:rsidRPr="00562BB8">
              <w:rPr>
                <w:rFonts w:ascii="Arial" w:eastAsia="Arial" w:hAnsi="Arial" w:cs="Arial"/>
                <w:sz w:val="17"/>
                <w:szCs w:val="17"/>
              </w:rPr>
              <w:t>Střední průmyslová škola potravinářských technologií, Střední odborná škola přírodovědná a veterinární a Gymnázium, Praha 2, Podskalská 10, příspěvková organizace</w:t>
            </w:r>
          </w:p>
          <w:p w14:paraId="02638172" w14:textId="77777777" w:rsidR="00B7179F" w:rsidRDefault="00B7179F" w:rsidP="00E3776C">
            <w:r w:rsidRPr="00562BB8">
              <w:rPr>
                <w:rFonts w:ascii="Arial" w:eastAsia="Arial" w:hAnsi="Arial" w:cs="Arial"/>
                <w:color w:val="595959" w:themeColor="text1" w:themeTint="A6"/>
                <w:sz w:val="16"/>
                <w:szCs w:val="16"/>
              </w:rPr>
              <w:t xml:space="preserve">Podskalská </w:t>
            </w:r>
            <w:r>
              <w:rPr>
                <w:rFonts w:ascii="Arial" w:eastAsia="Arial" w:hAnsi="Arial" w:cs="Arial"/>
                <w:color w:val="595959" w:themeColor="text1" w:themeTint="A6"/>
                <w:sz w:val="16"/>
                <w:szCs w:val="16"/>
              </w:rPr>
              <w:t>365/</w:t>
            </w:r>
            <w:r w:rsidRPr="00562BB8">
              <w:rPr>
                <w:rFonts w:ascii="Arial" w:eastAsia="Arial" w:hAnsi="Arial" w:cs="Arial"/>
                <w:color w:val="595959" w:themeColor="text1" w:themeTint="A6"/>
                <w:sz w:val="16"/>
                <w:szCs w:val="16"/>
              </w:rPr>
              <w:t>10, 128 46 Praha 2   ·   IČO: 61385930</w:t>
            </w:r>
          </w:p>
        </w:tc>
      </w:tr>
    </w:tbl>
    <w:p w14:paraId="74F9F9EA" w14:textId="77777777" w:rsidR="00B7179F" w:rsidRPr="00577FE5" w:rsidRDefault="00B7179F" w:rsidP="00B7179F">
      <w:pPr>
        <w:pBdr>
          <w:bottom w:val="single" w:sz="4" w:space="1" w:color="auto"/>
        </w:pBdr>
        <w:spacing w:before="100"/>
        <w:rPr>
          <w:sz w:val="2"/>
          <w:szCs w:val="2"/>
        </w:rPr>
      </w:pPr>
      <w:r>
        <w:t xml:space="preserve"> </w:t>
      </w:r>
    </w:p>
    <w:p w14:paraId="7E978ABE" w14:textId="77777777" w:rsidR="00F8365F" w:rsidRDefault="00F8365F"/>
    <w:p w14:paraId="16B28E44" w14:textId="77777777" w:rsidR="00026315" w:rsidRDefault="00026315"/>
    <w:p w14:paraId="5B088844" w14:textId="77777777" w:rsidR="00353445" w:rsidRDefault="00353445" w:rsidP="0035344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Oznámení o ukončení klasifikace</w:t>
      </w:r>
    </w:p>
    <w:p w14:paraId="71607011" w14:textId="77777777" w:rsidR="00D52865" w:rsidRPr="00353445" w:rsidRDefault="00D52865" w:rsidP="00D52865">
      <w:pPr>
        <w:spacing w:after="480"/>
        <w:jc w:val="center"/>
        <w:rPr>
          <w:sz w:val="28"/>
          <w:szCs w:val="28"/>
        </w:rPr>
      </w:pPr>
      <w:r w:rsidRPr="00353445">
        <w:rPr>
          <w:sz w:val="28"/>
          <w:szCs w:val="28"/>
        </w:rPr>
        <w:t xml:space="preserve"> (žáka, který nebyl v pololetí hodnocen)</w:t>
      </w:r>
    </w:p>
    <w:p w14:paraId="1BB83470" w14:textId="77777777" w:rsidR="00D52865" w:rsidRDefault="00D52865" w:rsidP="009A5351">
      <w:pPr>
        <w:tabs>
          <w:tab w:val="left" w:leader="dot" w:pos="4536"/>
          <w:tab w:val="left" w:pos="5103"/>
          <w:tab w:val="left" w:leader="dot" w:pos="9638"/>
        </w:tabs>
        <w:spacing w:after="480"/>
      </w:pPr>
      <w:r>
        <w:t>Jméno žáka:</w:t>
      </w:r>
      <w:r>
        <w:t> </w:t>
      </w:r>
      <w:r>
        <w:tab/>
      </w:r>
      <w:r>
        <w:tab/>
        <w:t>Ze třídy:</w:t>
      </w:r>
      <w:r>
        <w:t> </w:t>
      </w:r>
      <w:r>
        <w:tab/>
      </w:r>
    </w:p>
    <w:p w14:paraId="04C074B3" w14:textId="77777777" w:rsidR="00D52865" w:rsidRDefault="00D52865" w:rsidP="009A5351">
      <w:pPr>
        <w:tabs>
          <w:tab w:val="left" w:leader="dot" w:pos="4536"/>
          <w:tab w:val="left" w:pos="5103"/>
          <w:tab w:val="left" w:leader="dot" w:pos="9638"/>
        </w:tabs>
        <w:spacing w:after="480"/>
      </w:pPr>
      <w:r>
        <w:t>Předmět:</w:t>
      </w:r>
      <w:r>
        <w:t> </w:t>
      </w:r>
      <w:r>
        <w:tab/>
      </w:r>
      <w:r>
        <w:tab/>
        <w:t>Školní rok: </w:t>
      </w:r>
      <w:r>
        <w:tab/>
      </w:r>
    </w:p>
    <w:p w14:paraId="6649997E" w14:textId="77777777" w:rsidR="00D52865" w:rsidRDefault="00D52865" w:rsidP="009A5351">
      <w:pPr>
        <w:tabs>
          <w:tab w:val="left" w:leader="dot" w:pos="4111"/>
          <w:tab w:val="left" w:pos="5103"/>
          <w:tab w:val="left" w:leader="dot" w:pos="9638"/>
        </w:tabs>
        <w:spacing w:after="480"/>
      </w:pPr>
      <w:r>
        <w:t>Udělená známka:</w:t>
      </w:r>
      <w:r>
        <w:t> </w:t>
      </w:r>
      <w:r>
        <w:tab/>
      </w:r>
      <w:r>
        <w:tab/>
        <w:t>Pololetí:</w:t>
      </w:r>
      <w:r>
        <w:t> </w:t>
      </w:r>
      <w:r>
        <w:tab/>
      </w:r>
    </w:p>
    <w:p w14:paraId="309265E5" w14:textId="77777777" w:rsidR="00D52865" w:rsidRDefault="00D52865" w:rsidP="009A5351">
      <w:pPr>
        <w:tabs>
          <w:tab w:val="left" w:leader="dot" w:pos="9638"/>
        </w:tabs>
        <w:spacing w:after="480"/>
      </w:pPr>
      <w:r>
        <w:t>Jméno a příjmení učitele:</w:t>
      </w:r>
      <w:r>
        <w:t> </w:t>
      </w:r>
      <w:r>
        <w:tab/>
      </w:r>
    </w:p>
    <w:p w14:paraId="7B5BC3FA" w14:textId="77777777" w:rsidR="00D52865" w:rsidRPr="00F45712" w:rsidRDefault="00D52865" w:rsidP="00D52865">
      <w:pPr>
        <w:tabs>
          <w:tab w:val="left" w:leader="dot" w:pos="9356"/>
        </w:tabs>
        <w:spacing w:after="240"/>
        <w:rPr>
          <w:sz w:val="16"/>
          <w:szCs w:val="16"/>
        </w:rPr>
      </w:pPr>
    </w:p>
    <w:p w14:paraId="0A7A3A18" w14:textId="77777777" w:rsidR="00D52865" w:rsidRDefault="00D52865" w:rsidP="009A5351">
      <w:pPr>
        <w:tabs>
          <w:tab w:val="left" w:leader="dot" w:pos="4536"/>
          <w:tab w:val="left" w:pos="5103"/>
          <w:tab w:val="left" w:leader="dot" w:pos="9638"/>
        </w:tabs>
      </w:pPr>
      <w:r>
        <w:t>Dne:</w:t>
      </w:r>
      <w:r>
        <w:t> </w:t>
      </w:r>
      <w:r>
        <w:tab/>
      </w:r>
      <w:r>
        <w:tab/>
      </w:r>
      <w:r>
        <w:tab/>
      </w:r>
    </w:p>
    <w:p w14:paraId="0E137055" w14:textId="77777777" w:rsidR="008A27B2" w:rsidRDefault="00D52865" w:rsidP="009A5351">
      <w:pPr>
        <w:tabs>
          <w:tab w:val="center" w:pos="7371"/>
        </w:tabs>
        <w:spacing w:after="480"/>
      </w:pPr>
      <w:r>
        <w:tab/>
        <w:t>Podpis učitele</w:t>
      </w:r>
    </w:p>
    <w:sectPr w:rsidR="008A27B2" w:rsidSect="00D52865">
      <w:headerReference w:type="default" r:id="rId7"/>
      <w:pgSz w:w="11906" w:h="16838"/>
      <w:pgMar w:top="1418" w:right="1134" w:bottom="851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C210E" w14:textId="77777777" w:rsidR="00527458" w:rsidRDefault="00527458">
      <w:r>
        <w:separator/>
      </w:r>
    </w:p>
  </w:endnote>
  <w:endnote w:type="continuationSeparator" w:id="0">
    <w:p w14:paraId="07E95A8C" w14:textId="77777777" w:rsidR="00527458" w:rsidRDefault="0052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ral Sans Semibold">
    <w:panose1 w:val="00000000000000000000"/>
    <w:charset w:val="00"/>
    <w:family w:val="modern"/>
    <w:notTrueType/>
    <w:pitch w:val="variable"/>
    <w:sig w:usb0="80000067" w:usb1="00000003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67847" w14:textId="77777777" w:rsidR="00527458" w:rsidRDefault="00527458">
      <w:r>
        <w:separator/>
      </w:r>
    </w:p>
  </w:footnote>
  <w:footnote w:type="continuationSeparator" w:id="0">
    <w:p w14:paraId="00F5C803" w14:textId="77777777" w:rsidR="00527458" w:rsidRDefault="00527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701"/>
      <w:gridCol w:w="6946"/>
    </w:tblGrid>
    <w:tr w:rsidR="00B7179F" w14:paraId="39DF3A1C" w14:textId="77777777" w:rsidTr="00E3776C">
      <w:tc>
        <w:tcPr>
          <w:tcW w:w="1701" w:type="dxa"/>
          <w:tcMar>
            <w:top w:w="0" w:type="dxa"/>
            <w:left w:w="0" w:type="dxa"/>
            <w:bottom w:w="0" w:type="dxa"/>
            <w:right w:w="120" w:type="dxa"/>
          </w:tcMar>
          <w:vAlign w:val="center"/>
        </w:tcPr>
        <w:p w14:paraId="2D075FE6" w14:textId="77777777" w:rsidR="00B7179F" w:rsidRDefault="00B7179F" w:rsidP="00B7179F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879D4A9" wp14:editId="74E04FA7">
                <wp:simplePos x="0" y="0"/>
                <wp:positionH relativeFrom="column">
                  <wp:posOffset>-712470</wp:posOffset>
                </wp:positionH>
                <wp:positionV relativeFrom="paragraph">
                  <wp:posOffset>-5715</wp:posOffset>
                </wp:positionV>
                <wp:extent cx="609600" cy="773430"/>
                <wp:effectExtent l="0" t="0" r="0" b="7620"/>
                <wp:wrapSquare wrapText="bothSides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73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EF6BCF2" w14:textId="77777777" w:rsidR="00B7179F" w:rsidRPr="00577FE5" w:rsidRDefault="00B7179F" w:rsidP="00B7179F">
          <w:pPr>
            <w:spacing w:after="40"/>
            <w:rPr>
              <w:rFonts w:ascii="General Sans Semibold" w:hAnsi="General Sans Semibold"/>
            </w:rPr>
          </w:pPr>
          <w:r w:rsidRPr="00577FE5">
            <w:rPr>
              <w:rFonts w:ascii="General Sans Semibold" w:eastAsia="Arial" w:hAnsi="General Sans Semibold" w:cs="Arial"/>
              <w:b/>
              <w:bCs/>
              <w:color w:val="1A1A1A"/>
              <w:spacing w:val="20"/>
              <w:sz w:val="40"/>
              <w:szCs w:val="40"/>
            </w:rPr>
            <w:t>SPŠ, SOŠ A G PODSKALSKÁ</w:t>
          </w:r>
        </w:p>
        <w:p w14:paraId="2ABB40D8" w14:textId="77777777" w:rsidR="00B7179F" w:rsidRPr="00562BB8" w:rsidRDefault="00B7179F" w:rsidP="00B7179F">
          <w:pPr>
            <w:spacing w:after="30"/>
          </w:pPr>
          <w:r w:rsidRPr="00562BB8">
            <w:rPr>
              <w:rFonts w:ascii="Arial" w:eastAsia="Arial" w:hAnsi="Arial" w:cs="Arial"/>
              <w:sz w:val="17"/>
              <w:szCs w:val="17"/>
            </w:rPr>
            <w:t>Střední průmyslová škola potravinářských technologií, Střední odborná škola přírodovědná a veterinární a Gymnázium, Praha 2, Podskalská 10, příspěvková organizace</w:t>
          </w:r>
        </w:p>
        <w:p w14:paraId="6CB36965" w14:textId="77777777" w:rsidR="00B7179F" w:rsidRDefault="00B7179F" w:rsidP="00B7179F">
          <w:r w:rsidRPr="00562BB8"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 xml:space="preserve">Podskalská </w:t>
          </w:r>
          <w:r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>365/</w:t>
          </w:r>
          <w:r w:rsidRPr="00562BB8"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>10, 128 46 Praha 2   ·   IČO: 61385930</w:t>
          </w:r>
        </w:p>
      </w:tc>
    </w:tr>
  </w:tbl>
  <w:p w14:paraId="43C505BC" w14:textId="77777777" w:rsidR="00B7179F" w:rsidRPr="00577FE5" w:rsidRDefault="00B7179F" w:rsidP="00B7179F">
    <w:pPr>
      <w:pBdr>
        <w:bottom w:val="single" w:sz="4" w:space="1" w:color="auto"/>
      </w:pBdr>
      <w:spacing w:before="100"/>
      <w:rPr>
        <w:sz w:val="2"/>
        <w:szCs w:val="2"/>
      </w:rPr>
    </w:pPr>
    <w:r>
      <w:t xml:space="preserve"> </w:t>
    </w:r>
  </w:p>
  <w:p w14:paraId="13C80C82" w14:textId="77777777" w:rsidR="00353445" w:rsidRDefault="0035344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351"/>
    <w:rsid w:val="00022876"/>
    <w:rsid w:val="00026315"/>
    <w:rsid w:val="000C67BD"/>
    <w:rsid w:val="001263E7"/>
    <w:rsid w:val="00156CFE"/>
    <w:rsid w:val="00190C54"/>
    <w:rsid w:val="003172EC"/>
    <w:rsid w:val="00353445"/>
    <w:rsid w:val="00421332"/>
    <w:rsid w:val="00446E17"/>
    <w:rsid w:val="00491095"/>
    <w:rsid w:val="00492D93"/>
    <w:rsid w:val="004F4ADC"/>
    <w:rsid w:val="00527458"/>
    <w:rsid w:val="005A3573"/>
    <w:rsid w:val="005A52A8"/>
    <w:rsid w:val="005D6C48"/>
    <w:rsid w:val="00606B72"/>
    <w:rsid w:val="0083342A"/>
    <w:rsid w:val="008A27B2"/>
    <w:rsid w:val="009A5351"/>
    <w:rsid w:val="009B5180"/>
    <w:rsid w:val="00A717CF"/>
    <w:rsid w:val="00A77C76"/>
    <w:rsid w:val="00AF19B6"/>
    <w:rsid w:val="00B7179F"/>
    <w:rsid w:val="00BC0C03"/>
    <w:rsid w:val="00C13A99"/>
    <w:rsid w:val="00D30E42"/>
    <w:rsid w:val="00D52865"/>
    <w:rsid w:val="00D70EA6"/>
    <w:rsid w:val="00DC3053"/>
    <w:rsid w:val="00ED4C25"/>
    <w:rsid w:val="00F10AE3"/>
    <w:rsid w:val="00F31098"/>
    <w:rsid w:val="00F45712"/>
    <w:rsid w:val="00F8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4A7350"/>
  <w15:docId w15:val="{049B5816-4524-4614-8A7F-3DF411B6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D4C2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A27B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A27B2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A77C7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jne">
    <w:name w:val="tajne"/>
    <w:basedOn w:val="Normln"/>
    <w:rsid w:val="009A5351"/>
    <w:pPr>
      <w:jc w:val="center"/>
    </w:pPr>
    <w:rPr>
      <w:rFonts w:ascii="Arial" w:hAnsi="Arial" w:cs="Arial"/>
      <w:b/>
      <w:i/>
      <w:vanish/>
      <w:color w:val="FF0000"/>
      <w:sz w:val="16"/>
      <w:szCs w:val="16"/>
    </w:rPr>
  </w:style>
  <w:style w:type="paragraph" w:customStyle="1" w:styleId="Zahlavi1">
    <w:name w:val="Zahlavi1"/>
    <w:basedOn w:val="Zhlav"/>
    <w:rsid w:val="009A5351"/>
    <w:pPr>
      <w:tabs>
        <w:tab w:val="clear" w:pos="9072"/>
        <w:tab w:val="right" w:pos="9984"/>
      </w:tabs>
      <w:jc w:val="center"/>
    </w:pPr>
    <w:rPr>
      <w:rFonts w:ascii="Arial" w:hAnsi="Arial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ablony\ukonklassp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ukonklassps.dotx</Template>
  <TotalTime>4</TotalTime>
  <Pages>1</Pages>
  <Words>96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na udělení důtky ředitele školy</vt:lpstr>
    </vt:vector>
  </TitlesOfParts>
  <Company>VOSOA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o ukončení klasifikace</dc:title>
  <dc:creator>Denis Lenger</dc:creator>
  <cp:lastModifiedBy>Lenger Denis</cp:lastModifiedBy>
  <cp:revision>2</cp:revision>
  <cp:lastPrinted>2013-01-29T06:13:00Z</cp:lastPrinted>
  <dcterms:created xsi:type="dcterms:W3CDTF">2026-01-03T16:37:00Z</dcterms:created>
  <dcterms:modified xsi:type="dcterms:W3CDTF">2026-09-08T09:38:00Z</dcterms:modified>
</cp:coreProperties>
</file>