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7E82D" w14:textId="5E952406" w:rsidR="00225BB3" w:rsidRPr="003944DC" w:rsidRDefault="00225BB3" w:rsidP="003944DC">
      <w:pPr>
        <w:spacing w:after="360"/>
        <w:jc w:val="center"/>
        <w:outlineLvl w:val="0"/>
        <w:rPr>
          <w:b/>
          <w:bCs/>
          <w:sz w:val="36"/>
          <w:szCs w:val="36"/>
        </w:rPr>
      </w:pPr>
      <w:r w:rsidRPr="003944DC">
        <w:rPr>
          <w:b/>
          <w:bCs/>
          <w:sz w:val="36"/>
          <w:szCs w:val="36"/>
        </w:rPr>
        <w:t>VÝKAZ</w:t>
      </w:r>
      <w:r w:rsidR="00C52D9E" w:rsidRPr="003944DC">
        <w:rPr>
          <w:b/>
          <w:bCs/>
          <w:sz w:val="36"/>
          <w:szCs w:val="36"/>
        </w:rPr>
        <w:t xml:space="preserve"> </w:t>
      </w:r>
      <w:r w:rsidRPr="003944DC">
        <w:rPr>
          <w:b/>
          <w:bCs/>
          <w:sz w:val="36"/>
          <w:szCs w:val="36"/>
        </w:rPr>
        <w:t>PŘESPOČETNÝCH HODIN</w:t>
      </w:r>
    </w:p>
    <w:tbl>
      <w:tblPr>
        <w:tblStyle w:val="Mkatabulky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9"/>
        <w:gridCol w:w="4869"/>
      </w:tblGrid>
      <w:tr w:rsidR="00287694" w14:paraId="7AB79FAB" w14:textId="77777777" w:rsidTr="00287694">
        <w:trPr>
          <w:trHeight w:val="639"/>
        </w:trPr>
        <w:tc>
          <w:tcPr>
            <w:tcW w:w="4899" w:type="dxa"/>
          </w:tcPr>
          <w:p w14:paraId="6DC41BF6" w14:textId="7283D04D" w:rsidR="00287694" w:rsidRDefault="00287694" w:rsidP="00287694">
            <w:pPr>
              <w:tabs>
                <w:tab w:val="left" w:leader="dot" w:pos="4563"/>
                <w:tab w:val="left" w:leader="dot" w:pos="4962"/>
              </w:tabs>
              <w:jc w:val="left"/>
              <w:rPr>
                <w:sz w:val="28"/>
                <w:szCs w:val="28"/>
              </w:rPr>
            </w:pPr>
            <w:r w:rsidRPr="00C66FBE">
              <w:rPr>
                <w:sz w:val="28"/>
                <w:szCs w:val="28"/>
              </w:rPr>
              <w:t>Za</w:t>
            </w:r>
            <w:r>
              <w:rPr>
                <w:sz w:val="28"/>
                <w:szCs w:val="28"/>
              </w:rPr>
              <w:t xml:space="preserve"> </w:t>
            </w:r>
            <w:r w:rsidRPr="00C66FBE">
              <w:rPr>
                <w:sz w:val="28"/>
                <w:szCs w:val="28"/>
              </w:rPr>
              <w:t>měsíc:</w:t>
            </w:r>
            <w:r w:rsidRPr="00C66FBE">
              <w:rPr>
                <w:sz w:val="28"/>
                <w:szCs w:val="28"/>
              </w:rPr>
              <w:tab/>
            </w:r>
          </w:p>
        </w:tc>
        <w:tc>
          <w:tcPr>
            <w:tcW w:w="4869" w:type="dxa"/>
          </w:tcPr>
          <w:p w14:paraId="17719040" w14:textId="3B62FE44" w:rsidR="00287694" w:rsidRDefault="00287694" w:rsidP="00287694">
            <w:pPr>
              <w:tabs>
                <w:tab w:val="left" w:leader="dot" w:pos="4481"/>
                <w:tab w:val="left" w:leader="dot" w:pos="4962"/>
              </w:tabs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Školní rok</w:t>
            </w:r>
            <w:r w:rsidRPr="00C66FBE">
              <w:rPr>
                <w:sz w:val="28"/>
                <w:szCs w:val="28"/>
              </w:rPr>
              <w:t>:</w:t>
            </w:r>
            <w:r w:rsidRPr="00C66FBE">
              <w:rPr>
                <w:sz w:val="28"/>
                <w:szCs w:val="28"/>
              </w:rPr>
              <w:tab/>
            </w:r>
          </w:p>
        </w:tc>
      </w:tr>
      <w:tr w:rsidR="00287694" w14:paraId="459F3EB1" w14:textId="77777777" w:rsidTr="00287694">
        <w:tc>
          <w:tcPr>
            <w:tcW w:w="4899" w:type="dxa"/>
          </w:tcPr>
          <w:p w14:paraId="71755AB4" w14:textId="03E10C53" w:rsidR="00287694" w:rsidRDefault="00287694" w:rsidP="00287694">
            <w:pPr>
              <w:tabs>
                <w:tab w:val="left" w:leader="dot" w:pos="4563"/>
              </w:tabs>
              <w:jc w:val="left"/>
              <w:rPr>
                <w:sz w:val="28"/>
                <w:szCs w:val="28"/>
              </w:rPr>
            </w:pPr>
            <w:r w:rsidRPr="00C66FBE">
              <w:rPr>
                <w:sz w:val="28"/>
                <w:szCs w:val="28"/>
              </w:rPr>
              <w:t xml:space="preserve">Jméno a příjmení: </w:t>
            </w:r>
            <w:r w:rsidRPr="00C66FBE">
              <w:rPr>
                <w:sz w:val="28"/>
                <w:szCs w:val="28"/>
              </w:rPr>
              <w:tab/>
            </w:r>
          </w:p>
        </w:tc>
        <w:tc>
          <w:tcPr>
            <w:tcW w:w="4869" w:type="dxa"/>
          </w:tcPr>
          <w:p w14:paraId="3E25A7B2" w14:textId="77777777" w:rsidR="00287694" w:rsidRDefault="00287694" w:rsidP="00FE49C3">
            <w:pPr>
              <w:tabs>
                <w:tab w:val="left" w:pos="1134"/>
                <w:tab w:val="left" w:leader="dot" w:pos="4962"/>
              </w:tabs>
              <w:rPr>
                <w:sz w:val="28"/>
                <w:szCs w:val="28"/>
              </w:rPr>
            </w:pPr>
          </w:p>
        </w:tc>
      </w:tr>
    </w:tbl>
    <w:p w14:paraId="4F42FD2A" w14:textId="77777777" w:rsidR="00287694" w:rsidRPr="00C66FBE" w:rsidRDefault="00287694" w:rsidP="004C53C4">
      <w:pPr>
        <w:tabs>
          <w:tab w:val="left" w:pos="1134"/>
          <w:tab w:val="left" w:leader="dot" w:pos="4962"/>
        </w:tabs>
        <w:spacing w:after="0"/>
        <w:rPr>
          <w:sz w:val="28"/>
          <w:szCs w:val="28"/>
        </w:rPr>
      </w:pPr>
    </w:p>
    <w:tbl>
      <w:tblPr>
        <w:tblStyle w:val="Mkatabulky"/>
        <w:tblW w:w="4103" w:type="pct"/>
        <w:jc w:val="center"/>
        <w:tblLook w:val="01E0" w:firstRow="1" w:lastRow="1" w:firstColumn="1" w:lastColumn="1" w:noHBand="0" w:noVBand="0"/>
      </w:tblPr>
      <w:tblGrid>
        <w:gridCol w:w="1545"/>
        <w:gridCol w:w="1134"/>
        <w:gridCol w:w="1984"/>
        <w:gridCol w:w="1134"/>
        <w:gridCol w:w="2552"/>
      </w:tblGrid>
      <w:tr w:rsidR="00FE49C3" w:rsidRPr="00AE3A1B" w14:paraId="14C93CEB" w14:textId="77777777" w:rsidTr="00287694">
        <w:trPr>
          <w:trHeight w:val="881"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8AD95" w14:textId="77777777" w:rsidR="00FE49C3" w:rsidRPr="003944DC" w:rsidRDefault="00FE49C3" w:rsidP="00287694">
            <w:pPr>
              <w:spacing w:after="0"/>
              <w:jc w:val="center"/>
              <w:rPr>
                <w:bCs/>
              </w:rPr>
            </w:pPr>
            <w:r w:rsidRPr="003944DC">
              <w:rPr>
                <w:bCs/>
              </w:rPr>
              <w:t>Datum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80851" w14:textId="77777777" w:rsidR="00FE49C3" w:rsidRPr="003944DC" w:rsidRDefault="00FE49C3" w:rsidP="00287694">
            <w:pPr>
              <w:spacing w:after="0"/>
              <w:jc w:val="center"/>
              <w:rPr>
                <w:bCs/>
              </w:rPr>
            </w:pPr>
            <w:r w:rsidRPr="003944DC">
              <w:rPr>
                <w:bCs/>
              </w:rPr>
              <w:t>Třída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3E770" w14:textId="77777777" w:rsidR="00FE49C3" w:rsidRPr="003944DC" w:rsidRDefault="00FE49C3" w:rsidP="00287694">
            <w:pPr>
              <w:spacing w:after="0"/>
              <w:jc w:val="center"/>
              <w:rPr>
                <w:bCs/>
              </w:rPr>
            </w:pPr>
            <w:r w:rsidRPr="003944DC">
              <w:rPr>
                <w:bCs/>
              </w:rPr>
              <w:t>Předmět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E28F9F" w14:textId="77777777" w:rsidR="00FE49C3" w:rsidRPr="003944DC" w:rsidRDefault="00FE49C3" w:rsidP="00287694">
            <w:pPr>
              <w:spacing w:after="0"/>
              <w:jc w:val="center"/>
              <w:rPr>
                <w:bCs/>
              </w:rPr>
            </w:pPr>
            <w:r w:rsidRPr="003944DC">
              <w:rPr>
                <w:bCs/>
              </w:rPr>
              <w:t>Počet hodin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ACC218" w14:textId="358461D0" w:rsidR="00FE49C3" w:rsidRPr="003944DC" w:rsidRDefault="00FE49C3" w:rsidP="00287694">
            <w:pPr>
              <w:spacing w:after="0"/>
              <w:jc w:val="center"/>
              <w:rPr>
                <w:bCs/>
              </w:rPr>
            </w:pPr>
            <w:r w:rsidRPr="003944DC">
              <w:rPr>
                <w:bCs/>
              </w:rPr>
              <w:t>Počet zkoušených DS</w:t>
            </w:r>
            <w:r w:rsidRPr="003944DC">
              <w:rPr>
                <w:bCs/>
              </w:rPr>
              <w:br/>
              <w:t>přepočtený na hodiny (1 žák = 0,25 hodin)</w:t>
            </w:r>
          </w:p>
        </w:tc>
      </w:tr>
      <w:tr w:rsidR="00FE49C3" w:rsidRPr="000B2F34" w14:paraId="61AC3861" w14:textId="77777777" w:rsidTr="00287694">
        <w:trPr>
          <w:trHeight w:hRule="exact" w:val="454"/>
          <w:jc w:val="center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2B940" w14:textId="234A1E97" w:rsidR="00FE49C3" w:rsidRPr="00C66FBE" w:rsidRDefault="00FE49C3" w:rsidP="00287694">
            <w:pPr>
              <w:spacing w:after="0"/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9705E" w14:textId="4DDC9B99" w:rsidR="00FE49C3" w:rsidRPr="00C66FBE" w:rsidRDefault="00FE49C3" w:rsidP="00287694">
            <w:pPr>
              <w:spacing w:after="0"/>
              <w:jc w:val="center"/>
              <w:rPr>
                <w:bCs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88EC1" w14:textId="1E52142C" w:rsidR="00FE49C3" w:rsidRPr="00C66FBE" w:rsidRDefault="00FE49C3" w:rsidP="00287694">
            <w:pPr>
              <w:spacing w:after="0"/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95C53" w14:textId="1DD56360" w:rsidR="00FE49C3" w:rsidRPr="00C66FBE" w:rsidRDefault="00FE49C3" w:rsidP="00287694">
            <w:pPr>
              <w:spacing w:after="0"/>
              <w:jc w:val="center"/>
              <w:rPr>
                <w:bCs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07D0AA" w14:textId="77777777" w:rsidR="00FE49C3" w:rsidRPr="00C66FBE" w:rsidRDefault="00FE49C3" w:rsidP="00287694">
            <w:pPr>
              <w:spacing w:after="0"/>
              <w:jc w:val="center"/>
              <w:rPr>
                <w:bCs/>
              </w:rPr>
            </w:pPr>
          </w:p>
        </w:tc>
      </w:tr>
      <w:tr w:rsidR="00FE49C3" w:rsidRPr="000B2F34" w14:paraId="6E035AF1" w14:textId="77777777" w:rsidTr="00287694">
        <w:trPr>
          <w:trHeight w:hRule="exact" w:val="454"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BC1BF" w14:textId="34D783D5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4946E" w14:textId="5AA631F6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F03D9" w14:textId="081CF9C2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3650A" w14:textId="6D8450CF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87F5DE" w14:textId="77777777" w:rsidR="00FE49C3" w:rsidRPr="00C66FBE" w:rsidRDefault="00FE49C3" w:rsidP="00287694">
            <w:pPr>
              <w:spacing w:after="0"/>
              <w:jc w:val="center"/>
            </w:pPr>
          </w:p>
        </w:tc>
      </w:tr>
      <w:tr w:rsidR="00FE49C3" w:rsidRPr="000B2F34" w14:paraId="25464FF8" w14:textId="77777777" w:rsidTr="00287694">
        <w:trPr>
          <w:trHeight w:hRule="exact" w:val="454"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4D035" w14:textId="72745C32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43016" w14:textId="20DDA7A0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5839F" w14:textId="74D16A08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75D7A" w14:textId="4AE95792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49EEC1" w14:textId="77777777" w:rsidR="00FE49C3" w:rsidRPr="00C66FBE" w:rsidRDefault="00FE49C3" w:rsidP="00287694">
            <w:pPr>
              <w:spacing w:after="0"/>
              <w:jc w:val="center"/>
            </w:pPr>
          </w:p>
        </w:tc>
      </w:tr>
      <w:tr w:rsidR="00FE49C3" w:rsidRPr="000B2F34" w14:paraId="58AF305C" w14:textId="77777777" w:rsidTr="00287694">
        <w:trPr>
          <w:trHeight w:hRule="exact" w:val="454"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6A4E1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FFFAB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FF1E1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F0566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CF10E4" w14:textId="77777777" w:rsidR="00FE49C3" w:rsidRPr="00C66FBE" w:rsidRDefault="00FE49C3" w:rsidP="00287694">
            <w:pPr>
              <w:spacing w:after="0"/>
              <w:jc w:val="center"/>
            </w:pPr>
          </w:p>
        </w:tc>
      </w:tr>
      <w:tr w:rsidR="00FE49C3" w:rsidRPr="000B2F34" w14:paraId="51D87FA0" w14:textId="77777777" w:rsidTr="00287694">
        <w:trPr>
          <w:trHeight w:hRule="exact" w:val="454"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F258B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02375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D10CE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A6562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60436E" w14:textId="77777777" w:rsidR="00FE49C3" w:rsidRPr="00C66FBE" w:rsidRDefault="00FE49C3" w:rsidP="00287694">
            <w:pPr>
              <w:spacing w:after="0"/>
              <w:jc w:val="center"/>
            </w:pPr>
          </w:p>
        </w:tc>
      </w:tr>
      <w:tr w:rsidR="00FE49C3" w:rsidRPr="000B2F34" w14:paraId="76E697A3" w14:textId="77777777" w:rsidTr="00287694">
        <w:trPr>
          <w:trHeight w:hRule="exact" w:val="454"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4FFF4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C23E2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972D6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75E7F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B11769" w14:textId="77777777" w:rsidR="00FE49C3" w:rsidRPr="00C66FBE" w:rsidRDefault="00FE49C3" w:rsidP="00287694">
            <w:pPr>
              <w:spacing w:after="0"/>
              <w:jc w:val="center"/>
            </w:pPr>
          </w:p>
        </w:tc>
      </w:tr>
      <w:tr w:rsidR="00FE49C3" w:rsidRPr="000B2F34" w14:paraId="2F34B992" w14:textId="77777777" w:rsidTr="00287694">
        <w:trPr>
          <w:trHeight w:hRule="exact" w:val="454"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43D42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EB5F6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785EB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96342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21C17A" w14:textId="77777777" w:rsidR="00FE49C3" w:rsidRPr="00C66FBE" w:rsidRDefault="00FE49C3" w:rsidP="00287694">
            <w:pPr>
              <w:spacing w:after="0"/>
              <w:jc w:val="center"/>
            </w:pPr>
          </w:p>
        </w:tc>
      </w:tr>
      <w:tr w:rsidR="00FE49C3" w:rsidRPr="000B2F34" w14:paraId="32D45FFF" w14:textId="77777777" w:rsidTr="00287694">
        <w:trPr>
          <w:trHeight w:hRule="exact" w:val="454"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FDDD3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D9B94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651E2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03220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BFEC77" w14:textId="77777777" w:rsidR="00FE49C3" w:rsidRPr="00C66FBE" w:rsidRDefault="00FE49C3" w:rsidP="00287694">
            <w:pPr>
              <w:spacing w:after="0"/>
              <w:jc w:val="center"/>
            </w:pPr>
          </w:p>
        </w:tc>
      </w:tr>
      <w:tr w:rsidR="00FE49C3" w:rsidRPr="000B2F34" w14:paraId="739B45A2" w14:textId="77777777" w:rsidTr="00287694">
        <w:trPr>
          <w:trHeight w:hRule="exact" w:val="454"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37F66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B23A7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38EF7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076A4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E45469" w14:textId="77777777" w:rsidR="00FE49C3" w:rsidRPr="00C66FBE" w:rsidRDefault="00FE49C3" w:rsidP="00287694">
            <w:pPr>
              <w:spacing w:after="0"/>
              <w:jc w:val="center"/>
            </w:pPr>
          </w:p>
        </w:tc>
      </w:tr>
      <w:tr w:rsidR="00FE49C3" w:rsidRPr="000B2F34" w14:paraId="3502B1AD" w14:textId="77777777" w:rsidTr="00287694">
        <w:trPr>
          <w:trHeight w:hRule="exact" w:val="454"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B4EEA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F329C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56F13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31508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2A8150" w14:textId="77777777" w:rsidR="00FE49C3" w:rsidRPr="00C66FBE" w:rsidRDefault="00FE49C3" w:rsidP="00287694">
            <w:pPr>
              <w:spacing w:after="0"/>
              <w:jc w:val="center"/>
            </w:pPr>
          </w:p>
        </w:tc>
      </w:tr>
      <w:tr w:rsidR="00FE49C3" w:rsidRPr="000B2F34" w14:paraId="676EED04" w14:textId="77777777" w:rsidTr="00287694">
        <w:trPr>
          <w:trHeight w:hRule="exact" w:val="454"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71017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11ED1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8174F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3144F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3ECFAD" w14:textId="77777777" w:rsidR="00FE49C3" w:rsidRPr="00C66FBE" w:rsidRDefault="00FE49C3" w:rsidP="00287694">
            <w:pPr>
              <w:spacing w:after="0"/>
              <w:jc w:val="center"/>
            </w:pPr>
          </w:p>
        </w:tc>
      </w:tr>
      <w:tr w:rsidR="00FE49C3" w:rsidRPr="000B2F34" w14:paraId="5223724F" w14:textId="77777777" w:rsidTr="00287694">
        <w:trPr>
          <w:trHeight w:hRule="exact" w:val="454"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7AE9C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26FAF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384AF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60DF0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1153ED" w14:textId="77777777" w:rsidR="00FE49C3" w:rsidRPr="00C66FBE" w:rsidRDefault="00FE49C3" w:rsidP="00287694">
            <w:pPr>
              <w:spacing w:after="0"/>
              <w:jc w:val="center"/>
            </w:pPr>
          </w:p>
        </w:tc>
      </w:tr>
      <w:tr w:rsidR="00FE49C3" w:rsidRPr="000B2F34" w14:paraId="614EF296" w14:textId="77777777" w:rsidTr="00287694">
        <w:trPr>
          <w:trHeight w:hRule="exact" w:val="454"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53357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F66FF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F2F0A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C4368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42F681" w14:textId="77777777" w:rsidR="00FE49C3" w:rsidRPr="00C66FBE" w:rsidRDefault="00FE49C3" w:rsidP="00287694">
            <w:pPr>
              <w:spacing w:after="0"/>
              <w:jc w:val="center"/>
            </w:pPr>
          </w:p>
        </w:tc>
      </w:tr>
      <w:tr w:rsidR="00FE49C3" w:rsidRPr="000B2F34" w14:paraId="526637E6" w14:textId="77777777" w:rsidTr="00287694">
        <w:trPr>
          <w:trHeight w:hRule="exact" w:val="454"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D5A0E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4A4B2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F4A28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CC65C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828B7E" w14:textId="77777777" w:rsidR="00FE49C3" w:rsidRPr="00C66FBE" w:rsidRDefault="00FE49C3" w:rsidP="00287694">
            <w:pPr>
              <w:spacing w:after="0"/>
              <w:jc w:val="center"/>
            </w:pPr>
          </w:p>
        </w:tc>
      </w:tr>
      <w:tr w:rsidR="00FE49C3" w:rsidRPr="000B2F34" w14:paraId="622389C8" w14:textId="77777777" w:rsidTr="00287694">
        <w:trPr>
          <w:trHeight w:hRule="exact" w:val="454"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B4A4C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E13FC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1843D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ADBE6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42C1D3" w14:textId="77777777" w:rsidR="00FE49C3" w:rsidRPr="00C66FBE" w:rsidRDefault="00FE49C3" w:rsidP="00287694">
            <w:pPr>
              <w:spacing w:after="0"/>
              <w:jc w:val="center"/>
            </w:pPr>
          </w:p>
        </w:tc>
      </w:tr>
      <w:tr w:rsidR="00FE49C3" w:rsidRPr="000B2F34" w14:paraId="277E8D00" w14:textId="77777777" w:rsidTr="00287694">
        <w:trPr>
          <w:trHeight w:hRule="exact" w:val="454"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9B2D9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EF33E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66525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30B30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712CF8" w14:textId="77777777" w:rsidR="00FE49C3" w:rsidRPr="00C66FBE" w:rsidRDefault="00FE49C3" w:rsidP="00287694">
            <w:pPr>
              <w:spacing w:after="0"/>
              <w:jc w:val="center"/>
            </w:pPr>
          </w:p>
        </w:tc>
      </w:tr>
      <w:tr w:rsidR="00FE49C3" w:rsidRPr="000B2F34" w14:paraId="3F8AA1A9" w14:textId="77777777" w:rsidTr="00287694">
        <w:trPr>
          <w:trHeight w:hRule="exact" w:val="454"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3F4DE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5C781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39E6B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140C5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3E8D80" w14:textId="77777777" w:rsidR="00FE49C3" w:rsidRPr="00C66FBE" w:rsidRDefault="00FE49C3" w:rsidP="00287694">
            <w:pPr>
              <w:spacing w:after="0"/>
              <w:jc w:val="center"/>
            </w:pPr>
          </w:p>
        </w:tc>
      </w:tr>
      <w:tr w:rsidR="00FE49C3" w:rsidRPr="000B2F34" w14:paraId="13FBE017" w14:textId="77777777" w:rsidTr="00287694">
        <w:trPr>
          <w:trHeight w:hRule="exact" w:val="454"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4E990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1098F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8A165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46F7D" w14:textId="77777777" w:rsidR="00FE49C3" w:rsidRPr="00C66FBE" w:rsidRDefault="00FE49C3" w:rsidP="00287694">
            <w:pPr>
              <w:spacing w:after="0"/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D5F969" w14:textId="77777777" w:rsidR="00FE49C3" w:rsidRPr="00C66FBE" w:rsidRDefault="00FE49C3" w:rsidP="00287694">
            <w:pPr>
              <w:spacing w:after="0"/>
              <w:jc w:val="center"/>
            </w:pPr>
          </w:p>
        </w:tc>
      </w:tr>
      <w:tr w:rsidR="00FE49C3" w:rsidRPr="000B2F34" w14:paraId="68BB4F22" w14:textId="77777777" w:rsidTr="00287694">
        <w:trPr>
          <w:trHeight w:hRule="exact" w:val="454"/>
          <w:jc w:val="center"/>
        </w:trPr>
        <w:tc>
          <w:tcPr>
            <w:tcW w:w="15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CC629A7" w14:textId="77777777" w:rsidR="00FE49C3" w:rsidRPr="00C66FBE" w:rsidRDefault="00FE49C3" w:rsidP="0028769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C66FBE">
              <w:rPr>
                <w:b/>
                <w:sz w:val="28"/>
                <w:szCs w:val="28"/>
              </w:rPr>
              <w:t>Celkem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38C416" w14:textId="77777777" w:rsidR="00FE49C3" w:rsidRPr="00D05ECD" w:rsidRDefault="00FE49C3" w:rsidP="00287694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1C7405B" w14:textId="77777777" w:rsidR="00FE49C3" w:rsidRPr="00D05ECD" w:rsidRDefault="00FE49C3" w:rsidP="00287694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3FCBE05" w14:textId="1039B4D9" w:rsidR="00FE49C3" w:rsidRPr="00D05ECD" w:rsidRDefault="00FE49C3" w:rsidP="00287694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212B349" w14:textId="77777777" w:rsidR="00FE49C3" w:rsidRPr="000B2F34" w:rsidRDefault="00FE49C3" w:rsidP="00287694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</w:tbl>
    <w:p w14:paraId="3C5C7A0D" w14:textId="0F5068A1" w:rsidR="003944DC" w:rsidRDefault="00225BB3" w:rsidP="00287694">
      <w:pPr>
        <w:spacing w:after="120"/>
      </w:pPr>
      <w:r>
        <w:t xml:space="preserve"> </w:t>
      </w:r>
    </w:p>
    <w:tbl>
      <w:tblPr>
        <w:tblStyle w:val="Mkatabulky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9"/>
        <w:gridCol w:w="4869"/>
      </w:tblGrid>
      <w:tr w:rsidR="00287694" w14:paraId="29358840" w14:textId="77777777" w:rsidTr="00287694">
        <w:trPr>
          <w:trHeight w:val="639"/>
        </w:trPr>
        <w:tc>
          <w:tcPr>
            <w:tcW w:w="4899" w:type="dxa"/>
          </w:tcPr>
          <w:p w14:paraId="67283A7F" w14:textId="6A298DA1" w:rsidR="00287694" w:rsidRDefault="00287694" w:rsidP="00287694">
            <w:pPr>
              <w:tabs>
                <w:tab w:val="left" w:leader="dot" w:pos="4563"/>
                <w:tab w:val="left" w:leader="dot" w:pos="4962"/>
              </w:tabs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 Praze dne</w:t>
            </w:r>
            <w:r w:rsidRPr="00C66FBE">
              <w:rPr>
                <w:sz w:val="28"/>
                <w:szCs w:val="28"/>
              </w:rPr>
              <w:t>:</w:t>
            </w:r>
            <w:r w:rsidRPr="00C66FBE">
              <w:rPr>
                <w:sz w:val="28"/>
                <w:szCs w:val="28"/>
              </w:rPr>
              <w:tab/>
            </w:r>
          </w:p>
        </w:tc>
        <w:tc>
          <w:tcPr>
            <w:tcW w:w="4869" w:type="dxa"/>
          </w:tcPr>
          <w:p w14:paraId="0D58F82D" w14:textId="27590A57" w:rsidR="00287694" w:rsidRDefault="00287694" w:rsidP="00287694">
            <w:pPr>
              <w:tabs>
                <w:tab w:val="left" w:leader="dot" w:pos="4509"/>
                <w:tab w:val="left" w:leader="dot" w:pos="4962"/>
              </w:tabs>
              <w:jc w:val="left"/>
              <w:rPr>
                <w:sz w:val="28"/>
                <w:szCs w:val="28"/>
              </w:rPr>
            </w:pPr>
            <w:r w:rsidRPr="00287694">
              <w:rPr>
                <w:sz w:val="28"/>
                <w:szCs w:val="28"/>
              </w:rPr>
              <w:t>Podpis zaměstnance:</w:t>
            </w:r>
          </w:p>
        </w:tc>
      </w:tr>
      <w:tr w:rsidR="00287694" w14:paraId="2F8C3077" w14:textId="77777777" w:rsidTr="00287694">
        <w:tc>
          <w:tcPr>
            <w:tcW w:w="4899" w:type="dxa"/>
          </w:tcPr>
          <w:p w14:paraId="05B8D80B" w14:textId="297BE50D" w:rsidR="00287694" w:rsidRDefault="00287694" w:rsidP="00287694">
            <w:pPr>
              <w:tabs>
                <w:tab w:val="left" w:leader="dot" w:pos="4563"/>
              </w:tabs>
              <w:jc w:val="left"/>
              <w:rPr>
                <w:sz w:val="28"/>
                <w:szCs w:val="28"/>
              </w:rPr>
            </w:pPr>
            <w:r w:rsidRPr="00287694">
              <w:rPr>
                <w:sz w:val="28"/>
                <w:szCs w:val="28"/>
              </w:rPr>
              <w:t>Schválil</w:t>
            </w:r>
            <w:r w:rsidRPr="00C66FBE">
              <w:rPr>
                <w:sz w:val="28"/>
                <w:szCs w:val="28"/>
              </w:rPr>
              <w:t xml:space="preserve">: </w:t>
            </w:r>
            <w:r w:rsidRPr="00C66FBE">
              <w:rPr>
                <w:sz w:val="28"/>
                <w:szCs w:val="28"/>
              </w:rPr>
              <w:tab/>
            </w:r>
          </w:p>
        </w:tc>
        <w:tc>
          <w:tcPr>
            <w:tcW w:w="4869" w:type="dxa"/>
          </w:tcPr>
          <w:p w14:paraId="1F44DAD7" w14:textId="1DEE867F" w:rsidR="00287694" w:rsidRDefault="00287694" w:rsidP="00287694">
            <w:pPr>
              <w:tabs>
                <w:tab w:val="left" w:leader="dot" w:pos="4479"/>
                <w:tab w:val="left" w:leader="dot" w:pos="4962"/>
              </w:tabs>
              <w:jc w:val="left"/>
              <w:rPr>
                <w:sz w:val="28"/>
                <w:szCs w:val="28"/>
              </w:rPr>
            </w:pPr>
            <w:r w:rsidRPr="00C66FBE">
              <w:rPr>
                <w:sz w:val="28"/>
                <w:szCs w:val="28"/>
              </w:rPr>
              <w:tab/>
            </w:r>
          </w:p>
        </w:tc>
      </w:tr>
    </w:tbl>
    <w:p w14:paraId="0E54D2D0" w14:textId="77777777" w:rsidR="00287694" w:rsidRPr="003944DC" w:rsidRDefault="00287694" w:rsidP="00225BB3">
      <w:pPr>
        <w:rPr>
          <w:sz w:val="16"/>
          <w:szCs w:val="16"/>
        </w:rPr>
      </w:pPr>
    </w:p>
    <w:sectPr w:rsidR="00287694" w:rsidRPr="003944DC" w:rsidSect="004C53C4">
      <w:headerReference w:type="default" r:id="rId7"/>
      <w:headerReference w:type="first" r:id="rId8"/>
      <w:pgSz w:w="11906" w:h="16838" w:code="9"/>
      <w:pgMar w:top="1134" w:right="851" w:bottom="284" w:left="851" w:header="567" w:footer="709" w:gutter="0"/>
      <w:pgNumType w:start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15336" w14:textId="77777777" w:rsidR="00901358" w:rsidRDefault="00901358">
      <w:r>
        <w:separator/>
      </w:r>
    </w:p>
  </w:endnote>
  <w:endnote w:type="continuationSeparator" w:id="0">
    <w:p w14:paraId="6D74C9B2" w14:textId="77777777" w:rsidR="00901358" w:rsidRDefault="00901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neral Sans Semibold">
    <w:panose1 w:val="00000000000000000000"/>
    <w:charset w:val="00"/>
    <w:family w:val="modern"/>
    <w:notTrueType/>
    <w:pitch w:val="variable"/>
    <w:sig w:usb0="80000067" w:usb1="00000003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08A0B" w14:textId="77777777" w:rsidR="00901358" w:rsidRDefault="00901358">
      <w:r>
        <w:separator/>
      </w:r>
    </w:p>
  </w:footnote>
  <w:footnote w:type="continuationSeparator" w:id="0">
    <w:p w14:paraId="24DBA2CD" w14:textId="77777777" w:rsidR="00901358" w:rsidRDefault="009013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10096"/>
    </w:tblGrid>
    <w:tr w:rsidR="00737FEF" w:rsidRPr="00234DD4" w14:paraId="25176F0C" w14:textId="77777777">
      <w:tc>
        <w:tcPr>
          <w:tcW w:w="10200" w:type="dxa"/>
          <w:tcBorders>
            <w:bottom w:val="single" w:sz="4" w:space="0" w:color="auto"/>
          </w:tcBorders>
        </w:tcPr>
        <w:p w14:paraId="0EE5E88F" w14:textId="77777777" w:rsidR="00737FEF" w:rsidRPr="00234DD4" w:rsidRDefault="00737FEF" w:rsidP="00234DD4">
          <w:pPr>
            <w:pStyle w:val="Zhlav"/>
          </w:pPr>
          <w:r w:rsidRPr="00234DD4">
            <w:t xml:space="preserve">pokračování </w:t>
          </w:r>
          <w:r w:rsidR="00D53574" w:rsidRPr="00234DD4">
            <w:rPr>
              <w:rStyle w:val="slostrnky"/>
            </w:rPr>
            <w:fldChar w:fldCharType="begin"/>
          </w:r>
          <w:r w:rsidRPr="00234DD4">
            <w:rPr>
              <w:rStyle w:val="slostrnky"/>
            </w:rPr>
            <w:instrText xml:space="preserve"> PAGE </w:instrText>
          </w:r>
          <w:r w:rsidR="00D53574" w:rsidRPr="00234DD4">
            <w:rPr>
              <w:rStyle w:val="slostrnky"/>
            </w:rPr>
            <w:fldChar w:fldCharType="separate"/>
          </w:r>
          <w:r w:rsidR="00936296">
            <w:rPr>
              <w:rStyle w:val="slostrnky"/>
              <w:noProof/>
            </w:rPr>
            <w:t>1</w:t>
          </w:r>
          <w:r w:rsidR="00D53574" w:rsidRPr="00234DD4">
            <w:rPr>
              <w:rStyle w:val="slostrnky"/>
            </w:rPr>
            <w:fldChar w:fldCharType="end"/>
          </w:r>
        </w:p>
      </w:tc>
    </w:tr>
  </w:tbl>
  <w:p w14:paraId="0F0BE293" w14:textId="77777777" w:rsidR="00737FEF" w:rsidRDefault="00737FEF">
    <w:pPr>
      <w:pStyle w:val="Zhlav"/>
    </w:pPr>
  </w:p>
  <w:p w14:paraId="55FFD241" w14:textId="77777777" w:rsidR="00737FEF" w:rsidRDefault="00737FE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647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701"/>
      <w:gridCol w:w="6946"/>
    </w:tblGrid>
    <w:tr w:rsidR="004C53C4" w14:paraId="2E205EA9" w14:textId="77777777" w:rsidTr="00E3776C">
      <w:tc>
        <w:tcPr>
          <w:tcW w:w="1701" w:type="dxa"/>
          <w:tcMar>
            <w:top w:w="0" w:type="dxa"/>
            <w:left w:w="0" w:type="dxa"/>
            <w:bottom w:w="0" w:type="dxa"/>
            <w:right w:w="120" w:type="dxa"/>
          </w:tcMar>
          <w:vAlign w:val="center"/>
        </w:tcPr>
        <w:p w14:paraId="7EF359FB" w14:textId="77777777" w:rsidR="004C53C4" w:rsidRDefault="004C53C4" w:rsidP="004C53C4"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601071E0" wp14:editId="71ED8E94">
                <wp:simplePos x="0" y="0"/>
                <wp:positionH relativeFrom="column">
                  <wp:posOffset>-712470</wp:posOffset>
                </wp:positionH>
                <wp:positionV relativeFrom="paragraph">
                  <wp:posOffset>-5715</wp:posOffset>
                </wp:positionV>
                <wp:extent cx="609600" cy="773430"/>
                <wp:effectExtent l="0" t="0" r="0" b="7620"/>
                <wp:wrapSquare wrapText="bothSides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e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7734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946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8CFE87F" w14:textId="77777777" w:rsidR="004C53C4" w:rsidRPr="00577FE5" w:rsidRDefault="004C53C4" w:rsidP="004C53C4">
          <w:pPr>
            <w:spacing w:after="40"/>
            <w:rPr>
              <w:rFonts w:ascii="General Sans Semibold" w:hAnsi="General Sans Semibold"/>
            </w:rPr>
          </w:pPr>
          <w:r w:rsidRPr="00577FE5">
            <w:rPr>
              <w:rFonts w:ascii="General Sans Semibold" w:eastAsia="Arial" w:hAnsi="General Sans Semibold" w:cs="Arial"/>
              <w:b/>
              <w:bCs/>
              <w:color w:val="1A1A1A"/>
              <w:spacing w:val="20"/>
              <w:sz w:val="40"/>
              <w:szCs w:val="40"/>
            </w:rPr>
            <w:t>SPŠ, SOŠ A G PODSKALSKÁ</w:t>
          </w:r>
        </w:p>
        <w:p w14:paraId="3B1722C9" w14:textId="77777777" w:rsidR="004C53C4" w:rsidRPr="00562BB8" w:rsidRDefault="004C53C4" w:rsidP="004C53C4">
          <w:pPr>
            <w:spacing w:after="30"/>
          </w:pPr>
          <w:r w:rsidRPr="00562BB8">
            <w:rPr>
              <w:rFonts w:ascii="Arial" w:eastAsia="Arial" w:hAnsi="Arial" w:cs="Arial"/>
              <w:sz w:val="17"/>
              <w:szCs w:val="17"/>
            </w:rPr>
            <w:t>Střední průmyslová škola potravinářských technologií, Střední odborná škola přírodovědná a veterinární a Gymnázium, Praha 2, Podskalská 10, příspěvková organizace</w:t>
          </w:r>
        </w:p>
        <w:p w14:paraId="019E39E9" w14:textId="77777777" w:rsidR="004C53C4" w:rsidRDefault="004C53C4" w:rsidP="004C53C4">
          <w:r w:rsidRPr="00562BB8">
            <w:rPr>
              <w:rFonts w:ascii="Arial" w:eastAsia="Arial" w:hAnsi="Arial" w:cs="Arial"/>
              <w:color w:val="595959" w:themeColor="text1" w:themeTint="A6"/>
              <w:sz w:val="16"/>
              <w:szCs w:val="16"/>
            </w:rPr>
            <w:t xml:space="preserve">Podskalská </w:t>
          </w:r>
          <w:r>
            <w:rPr>
              <w:rFonts w:ascii="Arial" w:eastAsia="Arial" w:hAnsi="Arial" w:cs="Arial"/>
              <w:color w:val="595959" w:themeColor="text1" w:themeTint="A6"/>
              <w:sz w:val="16"/>
              <w:szCs w:val="16"/>
            </w:rPr>
            <w:t>365/</w:t>
          </w:r>
          <w:r w:rsidRPr="00562BB8">
            <w:rPr>
              <w:rFonts w:ascii="Arial" w:eastAsia="Arial" w:hAnsi="Arial" w:cs="Arial"/>
              <w:color w:val="595959" w:themeColor="text1" w:themeTint="A6"/>
              <w:sz w:val="16"/>
              <w:szCs w:val="16"/>
            </w:rPr>
            <w:t>10, 128 46 Praha 2   ·   IČO: 61385930</w:t>
          </w:r>
        </w:p>
      </w:tc>
    </w:tr>
  </w:tbl>
  <w:p w14:paraId="2ADC4A05" w14:textId="77777777" w:rsidR="004C53C4" w:rsidRPr="00577FE5" w:rsidRDefault="004C53C4" w:rsidP="004C53C4">
    <w:pPr>
      <w:pBdr>
        <w:bottom w:val="single" w:sz="4" w:space="1" w:color="auto"/>
      </w:pBdr>
      <w:spacing w:before="100"/>
      <w:rPr>
        <w:sz w:val="2"/>
        <w:szCs w:val="2"/>
      </w:rPr>
    </w:pPr>
    <w:r>
      <w:t xml:space="preserve"> </w:t>
    </w:r>
  </w:p>
  <w:p w14:paraId="2F5EC5B6" w14:textId="50E28E00" w:rsidR="00737FEF" w:rsidRPr="007B754A" w:rsidRDefault="00737FEF" w:rsidP="0067736B">
    <w:pPr>
      <w:pStyle w:val="Zahlavi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9DD"/>
    <w:rsid w:val="0000241F"/>
    <w:rsid w:val="00012403"/>
    <w:rsid w:val="00023C9D"/>
    <w:rsid w:val="00024691"/>
    <w:rsid w:val="0004572E"/>
    <w:rsid w:val="00050EC4"/>
    <w:rsid w:val="00061BA7"/>
    <w:rsid w:val="00074904"/>
    <w:rsid w:val="00077A75"/>
    <w:rsid w:val="00080EF5"/>
    <w:rsid w:val="0008391B"/>
    <w:rsid w:val="00084A8E"/>
    <w:rsid w:val="0010363D"/>
    <w:rsid w:val="0011086C"/>
    <w:rsid w:val="001263E7"/>
    <w:rsid w:val="0012781B"/>
    <w:rsid w:val="001327AA"/>
    <w:rsid w:val="00160905"/>
    <w:rsid w:val="00162F9D"/>
    <w:rsid w:val="001A2B87"/>
    <w:rsid w:val="001B53BD"/>
    <w:rsid w:val="001F0DC3"/>
    <w:rsid w:val="001F2327"/>
    <w:rsid w:val="001F5A15"/>
    <w:rsid w:val="002230A8"/>
    <w:rsid w:val="00225BB3"/>
    <w:rsid w:val="002302E6"/>
    <w:rsid w:val="00234DD4"/>
    <w:rsid w:val="0024794C"/>
    <w:rsid w:val="00255322"/>
    <w:rsid w:val="00255868"/>
    <w:rsid w:val="00287694"/>
    <w:rsid w:val="002A4273"/>
    <w:rsid w:val="002A5A7D"/>
    <w:rsid w:val="002B5E35"/>
    <w:rsid w:val="002D3195"/>
    <w:rsid w:val="002F55B7"/>
    <w:rsid w:val="003006B4"/>
    <w:rsid w:val="00303C96"/>
    <w:rsid w:val="003128D1"/>
    <w:rsid w:val="00312D90"/>
    <w:rsid w:val="0032488B"/>
    <w:rsid w:val="003657A5"/>
    <w:rsid w:val="003660AE"/>
    <w:rsid w:val="00393854"/>
    <w:rsid w:val="00394472"/>
    <w:rsid w:val="003944DC"/>
    <w:rsid w:val="003D21A8"/>
    <w:rsid w:val="003E37FF"/>
    <w:rsid w:val="003E47EE"/>
    <w:rsid w:val="003F2596"/>
    <w:rsid w:val="003F4584"/>
    <w:rsid w:val="003F4F62"/>
    <w:rsid w:val="0040237D"/>
    <w:rsid w:val="00403DF3"/>
    <w:rsid w:val="00431EC0"/>
    <w:rsid w:val="004373DD"/>
    <w:rsid w:val="00473BF0"/>
    <w:rsid w:val="0049448E"/>
    <w:rsid w:val="004C0960"/>
    <w:rsid w:val="004C3553"/>
    <w:rsid w:val="004C53C4"/>
    <w:rsid w:val="004F0977"/>
    <w:rsid w:val="00504C45"/>
    <w:rsid w:val="005174F2"/>
    <w:rsid w:val="00545CA0"/>
    <w:rsid w:val="00591BA3"/>
    <w:rsid w:val="005B5481"/>
    <w:rsid w:val="005C5112"/>
    <w:rsid w:val="0065649B"/>
    <w:rsid w:val="00667C7C"/>
    <w:rsid w:val="0067736B"/>
    <w:rsid w:val="00683152"/>
    <w:rsid w:val="00690EBA"/>
    <w:rsid w:val="006A4815"/>
    <w:rsid w:val="006A6E8F"/>
    <w:rsid w:val="006B6E53"/>
    <w:rsid w:val="006C516A"/>
    <w:rsid w:val="006D2AC9"/>
    <w:rsid w:val="006E0B4D"/>
    <w:rsid w:val="006E6ADD"/>
    <w:rsid w:val="006F2599"/>
    <w:rsid w:val="006F566C"/>
    <w:rsid w:val="00705861"/>
    <w:rsid w:val="007064F4"/>
    <w:rsid w:val="00737FEF"/>
    <w:rsid w:val="00752951"/>
    <w:rsid w:val="00754874"/>
    <w:rsid w:val="007645F7"/>
    <w:rsid w:val="00777FEE"/>
    <w:rsid w:val="0078034C"/>
    <w:rsid w:val="007924A1"/>
    <w:rsid w:val="00793C05"/>
    <w:rsid w:val="007A6F7F"/>
    <w:rsid w:val="007B754A"/>
    <w:rsid w:val="007D06B5"/>
    <w:rsid w:val="007D1F15"/>
    <w:rsid w:val="007D7C80"/>
    <w:rsid w:val="00833F1E"/>
    <w:rsid w:val="00841E52"/>
    <w:rsid w:val="00844FB5"/>
    <w:rsid w:val="00856025"/>
    <w:rsid w:val="00873C1E"/>
    <w:rsid w:val="0087474E"/>
    <w:rsid w:val="008B49BE"/>
    <w:rsid w:val="008C55CB"/>
    <w:rsid w:val="008D6272"/>
    <w:rsid w:val="008E0460"/>
    <w:rsid w:val="008E2CC4"/>
    <w:rsid w:val="008E3DB0"/>
    <w:rsid w:val="008E4EEB"/>
    <w:rsid w:val="00901358"/>
    <w:rsid w:val="00913566"/>
    <w:rsid w:val="00926C03"/>
    <w:rsid w:val="00936296"/>
    <w:rsid w:val="009501FB"/>
    <w:rsid w:val="009A54AC"/>
    <w:rsid w:val="009B7B05"/>
    <w:rsid w:val="00A0189B"/>
    <w:rsid w:val="00A025ED"/>
    <w:rsid w:val="00A06FBA"/>
    <w:rsid w:val="00A1013B"/>
    <w:rsid w:val="00A604D4"/>
    <w:rsid w:val="00A808C6"/>
    <w:rsid w:val="00A83527"/>
    <w:rsid w:val="00A973A3"/>
    <w:rsid w:val="00AA22E0"/>
    <w:rsid w:val="00AC2049"/>
    <w:rsid w:val="00AC2F32"/>
    <w:rsid w:val="00B03255"/>
    <w:rsid w:val="00B07069"/>
    <w:rsid w:val="00B14000"/>
    <w:rsid w:val="00B25751"/>
    <w:rsid w:val="00B266BB"/>
    <w:rsid w:val="00B42530"/>
    <w:rsid w:val="00B537D3"/>
    <w:rsid w:val="00B57850"/>
    <w:rsid w:val="00B92D60"/>
    <w:rsid w:val="00BD59ED"/>
    <w:rsid w:val="00BD7379"/>
    <w:rsid w:val="00BE69DD"/>
    <w:rsid w:val="00BF5958"/>
    <w:rsid w:val="00C129D8"/>
    <w:rsid w:val="00C371AD"/>
    <w:rsid w:val="00C42C5F"/>
    <w:rsid w:val="00C4747E"/>
    <w:rsid w:val="00C475F7"/>
    <w:rsid w:val="00C515E7"/>
    <w:rsid w:val="00C52D9E"/>
    <w:rsid w:val="00C66FBE"/>
    <w:rsid w:val="00C74819"/>
    <w:rsid w:val="00C80D16"/>
    <w:rsid w:val="00C876E6"/>
    <w:rsid w:val="00CC6CD0"/>
    <w:rsid w:val="00CE45E4"/>
    <w:rsid w:val="00CE474D"/>
    <w:rsid w:val="00CE7CAA"/>
    <w:rsid w:val="00CF1F00"/>
    <w:rsid w:val="00D15FC0"/>
    <w:rsid w:val="00D166D6"/>
    <w:rsid w:val="00D31545"/>
    <w:rsid w:val="00D32FDB"/>
    <w:rsid w:val="00D53574"/>
    <w:rsid w:val="00D67682"/>
    <w:rsid w:val="00D9412B"/>
    <w:rsid w:val="00DA6CD1"/>
    <w:rsid w:val="00DD798F"/>
    <w:rsid w:val="00DF5DF6"/>
    <w:rsid w:val="00E04F4F"/>
    <w:rsid w:val="00E46D11"/>
    <w:rsid w:val="00E5180F"/>
    <w:rsid w:val="00ED5268"/>
    <w:rsid w:val="00F1000C"/>
    <w:rsid w:val="00F22ED4"/>
    <w:rsid w:val="00F24A4D"/>
    <w:rsid w:val="00F37196"/>
    <w:rsid w:val="00F513E9"/>
    <w:rsid w:val="00F53B7A"/>
    <w:rsid w:val="00F56883"/>
    <w:rsid w:val="00F7714A"/>
    <w:rsid w:val="00F87665"/>
    <w:rsid w:val="00FA40EA"/>
    <w:rsid w:val="00FE49C3"/>
    <w:rsid w:val="00FF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298893"/>
  <w15:docId w15:val="{1DAF7DDE-0998-4BA7-A626-E058029FE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87694"/>
    <w:pPr>
      <w:spacing w:after="240"/>
      <w:jc w:val="both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3006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volaci">
    <w:name w:val="odvolaci"/>
    <w:basedOn w:val="Normln"/>
    <w:rsid w:val="006A6E8F"/>
    <w:pPr>
      <w:spacing w:after="0"/>
    </w:pPr>
    <w:rPr>
      <w:rFonts w:ascii="Arial" w:hAnsi="Arial" w:cs="Arial"/>
      <w:sz w:val="16"/>
      <w:szCs w:val="16"/>
    </w:rPr>
  </w:style>
  <w:style w:type="paragraph" w:customStyle="1" w:styleId="odvolaci2">
    <w:name w:val="odvolaci2"/>
    <w:basedOn w:val="odvolaci"/>
    <w:rsid w:val="00255322"/>
    <w:rPr>
      <w:rFonts w:ascii="Times New Roman" w:hAnsi="Times New Roman" w:cs="Times New Roman"/>
      <w:sz w:val="22"/>
      <w:szCs w:val="22"/>
    </w:rPr>
  </w:style>
  <w:style w:type="paragraph" w:customStyle="1" w:styleId="adresa">
    <w:name w:val="adresa"/>
    <w:basedOn w:val="Normln"/>
    <w:rsid w:val="006A6E8F"/>
    <w:pPr>
      <w:spacing w:after="0"/>
    </w:pPr>
    <w:rPr>
      <w:sz w:val="22"/>
      <w:szCs w:val="22"/>
    </w:rPr>
  </w:style>
  <w:style w:type="paragraph" w:styleId="Zhlav">
    <w:name w:val="header"/>
    <w:basedOn w:val="Normln"/>
    <w:rsid w:val="00234DD4"/>
    <w:pPr>
      <w:tabs>
        <w:tab w:val="center" w:pos="4536"/>
        <w:tab w:val="right" w:pos="9984"/>
      </w:tabs>
      <w:spacing w:after="0"/>
      <w:jc w:val="right"/>
    </w:pPr>
    <w:rPr>
      <w:rFonts w:ascii="Arial" w:hAnsi="Arial" w:cs="Arial"/>
      <w:b/>
      <w:sz w:val="20"/>
      <w:szCs w:val="20"/>
    </w:rPr>
  </w:style>
  <w:style w:type="paragraph" w:styleId="Zpat">
    <w:name w:val="footer"/>
    <w:basedOn w:val="Normln"/>
    <w:rsid w:val="00FF6371"/>
    <w:pPr>
      <w:tabs>
        <w:tab w:val="center" w:pos="4536"/>
        <w:tab w:val="right" w:pos="9072"/>
      </w:tabs>
      <w:spacing w:after="0"/>
    </w:pPr>
    <w:rPr>
      <w:rFonts w:ascii="Arial" w:hAnsi="Arial" w:cs="Arial"/>
      <w:sz w:val="16"/>
      <w:szCs w:val="16"/>
    </w:rPr>
  </w:style>
  <w:style w:type="paragraph" w:customStyle="1" w:styleId="vec">
    <w:name w:val="vec"/>
    <w:basedOn w:val="Normln"/>
    <w:rsid w:val="00234DD4"/>
    <w:rPr>
      <w:b/>
      <w:u w:val="single"/>
    </w:rPr>
  </w:style>
  <w:style w:type="paragraph" w:customStyle="1" w:styleId="Zpat2">
    <w:name w:val="Zápatí2"/>
    <w:basedOn w:val="Zpat"/>
    <w:rsid w:val="004C3553"/>
    <w:pPr>
      <w:jc w:val="right"/>
    </w:pPr>
  </w:style>
  <w:style w:type="character" w:styleId="Hypertextovodkaz">
    <w:name w:val="Hyperlink"/>
    <w:basedOn w:val="Standardnpsmoodstavce"/>
    <w:rsid w:val="004C3553"/>
    <w:rPr>
      <w:color w:val="0000FF"/>
      <w:u w:val="single"/>
    </w:rPr>
  </w:style>
  <w:style w:type="character" w:styleId="slostrnky">
    <w:name w:val="page number"/>
    <w:basedOn w:val="Standardnpsmoodstavce"/>
    <w:rsid w:val="007B754A"/>
  </w:style>
  <w:style w:type="paragraph" w:customStyle="1" w:styleId="tajne">
    <w:name w:val="tajne"/>
    <w:basedOn w:val="Normln"/>
    <w:rsid w:val="00B57850"/>
    <w:pPr>
      <w:spacing w:after="0"/>
      <w:jc w:val="center"/>
    </w:pPr>
    <w:rPr>
      <w:rFonts w:ascii="Arial" w:hAnsi="Arial" w:cs="Arial"/>
      <w:b/>
      <w:i/>
      <w:vanish/>
      <w:color w:val="FF0000"/>
      <w:sz w:val="16"/>
      <w:szCs w:val="16"/>
    </w:rPr>
  </w:style>
  <w:style w:type="paragraph" w:customStyle="1" w:styleId="Zahlavi2">
    <w:name w:val="Zahlavi2"/>
    <w:basedOn w:val="Normln"/>
    <w:rsid w:val="00DF5DF6"/>
    <w:pPr>
      <w:spacing w:after="0"/>
      <w:jc w:val="center"/>
    </w:pPr>
    <w:rPr>
      <w:rFonts w:ascii="Arial" w:hAnsi="Arial" w:cs="Arial"/>
      <w:sz w:val="18"/>
      <w:szCs w:val="18"/>
    </w:rPr>
  </w:style>
  <w:style w:type="paragraph" w:customStyle="1" w:styleId="Zahlavi1">
    <w:name w:val="Zahlavi1"/>
    <w:basedOn w:val="Zhlav"/>
    <w:rsid w:val="00A06FBA"/>
    <w:pPr>
      <w:jc w:val="center"/>
    </w:pPr>
  </w:style>
  <w:style w:type="paragraph" w:styleId="Textbubliny">
    <w:name w:val="Balloon Text"/>
    <w:basedOn w:val="Normln"/>
    <w:semiHidden/>
    <w:rsid w:val="005C51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eindlova\Data%20aplikac&#237;\VPredpis\Sablony\UniHlav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267F19-4669-4334-8B1F-A762701B9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UniHlav.dot</Template>
  <TotalTime>83</TotalTime>
  <Pages>1</Pages>
  <Words>49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VÁŠ DOPIS ZN</vt:lpstr>
    </vt:vector>
  </TitlesOfParts>
  <Company>VOŠ a SPŠPT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DOPIS ZN</dc:title>
  <dc:creator>Vosoa</dc:creator>
  <cp:lastModifiedBy>Lenger Denis</cp:lastModifiedBy>
  <cp:revision>6</cp:revision>
  <cp:lastPrinted>2026-01-08T12:58:00Z</cp:lastPrinted>
  <dcterms:created xsi:type="dcterms:W3CDTF">2026-01-08T12:41:00Z</dcterms:created>
  <dcterms:modified xsi:type="dcterms:W3CDTF">2026-09-08T09:44:00Z</dcterms:modified>
</cp:coreProperties>
</file>