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B9105" w14:textId="77777777" w:rsidR="00A717CF" w:rsidRPr="005F4844" w:rsidRDefault="005F4844" w:rsidP="005F4844">
      <w:pPr>
        <w:jc w:val="center"/>
        <w:rPr>
          <w:b/>
          <w:sz w:val="52"/>
          <w:szCs w:val="52"/>
        </w:rPr>
      </w:pPr>
      <w:r w:rsidRPr="005F4844">
        <w:rPr>
          <w:b/>
          <w:sz w:val="52"/>
          <w:szCs w:val="52"/>
        </w:rPr>
        <w:t>Žádanka</w:t>
      </w:r>
    </w:p>
    <w:p w14:paraId="71E730A0" w14:textId="77777777" w:rsidR="005F4844" w:rsidRDefault="00D55A98" w:rsidP="005F4844">
      <w:pPr>
        <w:jc w:val="center"/>
      </w:pPr>
      <w:r>
        <w:t>na objednání autobusu na exkurzi</w:t>
      </w:r>
    </w:p>
    <w:p w14:paraId="4D4152B9" w14:textId="77777777" w:rsidR="005F4844" w:rsidRDefault="005F48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284"/>
        <w:gridCol w:w="2289"/>
        <w:gridCol w:w="2233"/>
      </w:tblGrid>
      <w:tr w:rsidR="005F4844" w14:paraId="77DB3F5E" w14:textId="77777777" w:rsidTr="009220AB">
        <w:tc>
          <w:tcPr>
            <w:tcW w:w="9062" w:type="dxa"/>
            <w:gridSpan w:val="4"/>
            <w:shd w:val="clear" w:color="auto" w:fill="auto"/>
          </w:tcPr>
          <w:p w14:paraId="5E0F72EC" w14:textId="77777777" w:rsidR="005F4844" w:rsidRDefault="005F4844">
            <w:r>
              <w:t>Žadatel/ka:</w:t>
            </w:r>
          </w:p>
          <w:p w14:paraId="11B8C145" w14:textId="77777777" w:rsidR="00297240" w:rsidRDefault="00297240"/>
        </w:tc>
      </w:tr>
      <w:tr w:rsidR="005F4844" w14:paraId="21D40BAC" w14:textId="77777777" w:rsidTr="009220AB">
        <w:tc>
          <w:tcPr>
            <w:tcW w:w="6829" w:type="dxa"/>
            <w:gridSpan w:val="3"/>
            <w:shd w:val="clear" w:color="auto" w:fill="auto"/>
          </w:tcPr>
          <w:p w14:paraId="311AE80B" w14:textId="77777777" w:rsidR="005F4844" w:rsidRDefault="00D55A98">
            <w:r>
              <w:t>Exkurze do firmy:</w:t>
            </w:r>
          </w:p>
          <w:p w14:paraId="7044C13D" w14:textId="77777777" w:rsidR="00297240" w:rsidRDefault="00297240"/>
        </w:tc>
        <w:tc>
          <w:tcPr>
            <w:tcW w:w="2233" w:type="dxa"/>
            <w:shd w:val="clear" w:color="auto" w:fill="auto"/>
          </w:tcPr>
          <w:p w14:paraId="18B639CC" w14:textId="77777777" w:rsidR="005F4844" w:rsidRDefault="00D55A98">
            <w:r>
              <w:t>Třída:</w:t>
            </w:r>
          </w:p>
        </w:tc>
      </w:tr>
      <w:tr w:rsidR="005F4844" w14:paraId="14AF395F" w14:textId="77777777" w:rsidTr="009220AB"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D080AD" w14:textId="77777777" w:rsidR="005F4844" w:rsidRDefault="00D55A98" w:rsidP="001A6DC6">
            <w:pPr>
              <w:tabs>
                <w:tab w:val="left" w:pos="3669"/>
                <w:tab w:val="left" w:pos="6408"/>
              </w:tabs>
            </w:pPr>
            <w:r>
              <w:t>Den exkurze:</w:t>
            </w:r>
          </w:p>
          <w:p w14:paraId="7FE559B7" w14:textId="77777777" w:rsidR="005A399A" w:rsidRDefault="005A399A" w:rsidP="001A6DC6">
            <w:pPr>
              <w:tabs>
                <w:tab w:val="left" w:pos="3669"/>
                <w:tab w:val="left" w:pos="6408"/>
              </w:tabs>
            </w:pPr>
          </w:p>
          <w:p w14:paraId="1CAFBEC3" w14:textId="77777777" w:rsidR="005A399A" w:rsidRDefault="005A399A" w:rsidP="001A6DC6">
            <w:pPr>
              <w:tabs>
                <w:tab w:val="left" w:pos="3669"/>
                <w:tab w:val="left" w:pos="6408"/>
              </w:tabs>
            </w:pPr>
            <w:r>
              <w:t>Předpokládaný počet účastníků:</w:t>
            </w:r>
            <w:r w:rsidR="001A6DC6">
              <w:tab/>
            </w:r>
            <w:r>
              <w:t>žáci:</w:t>
            </w:r>
            <w:r w:rsidR="001A6DC6">
              <w:t xml:space="preserve">  </w:t>
            </w:r>
            <w:r w:rsidR="001A6DC6">
              <w:tab/>
            </w:r>
            <w:r>
              <w:t>učitelé:</w:t>
            </w:r>
            <w:r w:rsidR="001A6DC6">
              <w:t xml:space="preserve">  </w:t>
            </w:r>
          </w:p>
          <w:p w14:paraId="1D360D4B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</w:p>
          <w:p w14:paraId="3DA8B08A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  <w:r>
              <w:t>Přistavení autobusu:</w:t>
            </w:r>
            <w:r w:rsidR="001A6DC6">
              <w:tab/>
            </w:r>
            <w:r>
              <w:t>místo:</w:t>
            </w:r>
            <w:r w:rsidR="001A6DC6">
              <w:t xml:space="preserve">  </w:t>
            </w:r>
            <w:r w:rsidR="001A6DC6">
              <w:tab/>
            </w:r>
            <w:r>
              <w:t>čas:</w:t>
            </w:r>
            <w:r w:rsidR="001A6DC6">
              <w:t xml:space="preserve">  </w:t>
            </w:r>
          </w:p>
          <w:p w14:paraId="0B89841D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</w:p>
          <w:p w14:paraId="359E082E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  <w:r>
              <w:t xml:space="preserve">Město nebo obec, kam se koná exkurze: </w:t>
            </w:r>
          </w:p>
          <w:p w14:paraId="0AAC96AB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  <w:r>
              <w:t xml:space="preserve">  </w:t>
            </w:r>
          </w:p>
          <w:p w14:paraId="1A1CDC50" w14:textId="77777777" w:rsidR="00D55A98" w:rsidRDefault="00D55A98" w:rsidP="001A6DC6">
            <w:pPr>
              <w:tabs>
                <w:tab w:val="left" w:pos="3669"/>
                <w:tab w:val="left" w:pos="6408"/>
              </w:tabs>
            </w:pPr>
            <w:r>
              <w:t>Předpokládané ukončení exkurze:</w:t>
            </w:r>
            <w:r w:rsidR="001A6DC6">
              <w:tab/>
            </w:r>
            <w:r>
              <w:t xml:space="preserve">místo:  </w:t>
            </w:r>
            <w:r w:rsidR="001A6DC6">
              <w:tab/>
            </w:r>
            <w:r>
              <w:t>čas:</w:t>
            </w:r>
            <w:r w:rsidR="001A6DC6">
              <w:t xml:space="preserve">  </w:t>
            </w:r>
          </w:p>
          <w:p w14:paraId="603CB9C2" w14:textId="77777777" w:rsidR="005F4844" w:rsidRDefault="005F4844" w:rsidP="001A6DC6">
            <w:pPr>
              <w:tabs>
                <w:tab w:val="left" w:pos="3669"/>
                <w:tab w:val="left" w:pos="6408"/>
              </w:tabs>
            </w:pPr>
          </w:p>
        </w:tc>
      </w:tr>
      <w:tr w:rsidR="005F4844" w14:paraId="2C190ABD" w14:textId="77777777" w:rsidTr="009220AB">
        <w:tc>
          <w:tcPr>
            <w:tcW w:w="4540" w:type="dxa"/>
            <w:gridSpan w:val="2"/>
            <w:shd w:val="clear" w:color="auto" w:fill="auto"/>
          </w:tcPr>
          <w:p w14:paraId="2138A896" w14:textId="77777777" w:rsidR="005F4844" w:rsidRDefault="005F4844">
            <w:r>
              <w:t>Datum:</w:t>
            </w:r>
          </w:p>
        </w:tc>
        <w:tc>
          <w:tcPr>
            <w:tcW w:w="4522" w:type="dxa"/>
            <w:gridSpan w:val="2"/>
            <w:shd w:val="clear" w:color="auto" w:fill="auto"/>
          </w:tcPr>
          <w:p w14:paraId="15A84961" w14:textId="77777777" w:rsidR="005F4844" w:rsidRDefault="005F4844">
            <w:r>
              <w:t>Podpis žadatele:</w:t>
            </w:r>
          </w:p>
          <w:p w14:paraId="7413BB44" w14:textId="77777777" w:rsidR="005A399A" w:rsidRDefault="005A399A"/>
          <w:p w14:paraId="34042646" w14:textId="77777777" w:rsidR="005A399A" w:rsidRDefault="005A399A">
            <w:r>
              <w:t>Popis ředitele:</w:t>
            </w:r>
          </w:p>
          <w:p w14:paraId="1E3D2DF6" w14:textId="77777777" w:rsidR="005F4844" w:rsidRDefault="005F4844"/>
        </w:tc>
      </w:tr>
      <w:tr w:rsidR="00D55A98" w14:paraId="2E4015D6" w14:textId="77777777" w:rsidTr="009220AB">
        <w:tc>
          <w:tcPr>
            <w:tcW w:w="3256" w:type="dxa"/>
            <w:tcBorders>
              <w:bottom w:val="single" w:sz="18" w:space="0" w:color="auto"/>
            </w:tcBorders>
            <w:shd w:val="clear" w:color="auto" w:fill="auto"/>
          </w:tcPr>
          <w:p w14:paraId="57BDBC5E" w14:textId="77777777" w:rsidR="00D55A98" w:rsidRDefault="00D55A98">
            <w:r>
              <w:t>Potvrzení objednávky na mail:</w:t>
            </w:r>
          </w:p>
        </w:tc>
        <w:tc>
          <w:tcPr>
            <w:tcW w:w="5806" w:type="dxa"/>
            <w:gridSpan w:val="3"/>
            <w:tcBorders>
              <w:bottom w:val="single" w:sz="18" w:space="0" w:color="auto"/>
            </w:tcBorders>
            <w:shd w:val="clear" w:color="auto" w:fill="auto"/>
          </w:tcPr>
          <w:p w14:paraId="24F03578" w14:textId="77777777" w:rsidR="00D55A98" w:rsidRDefault="00D55A98"/>
        </w:tc>
      </w:tr>
    </w:tbl>
    <w:p w14:paraId="6B927307" w14:textId="77777777" w:rsidR="005F4844" w:rsidRDefault="005F4844"/>
    <w:p w14:paraId="6C53CDE6" w14:textId="77777777" w:rsidR="00AC0FB9" w:rsidRDefault="00AC0FB9"/>
    <w:p w14:paraId="660EE238" w14:textId="77777777" w:rsidR="00D55A98" w:rsidRDefault="00D55A98"/>
    <w:p w14:paraId="64096D50" w14:textId="77777777" w:rsidR="00D55A98" w:rsidRDefault="00D55A98"/>
    <w:p w14:paraId="58B37046" w14:textId="77777777" w:rsidR="005F4844" w:rsidRDefault="005F4844"/>
    <w:p w14:paraId="76E721F1" w14:textId="77777777" w:rsidR="00AC0FB9" w:rsidRDefault="00AC0FB9"/>
    <w:p w14:paraId="1C0E05B3" w14:textId="77777777" w:rsidR="00D55A98" w:rsidRPr="005F4844" w:rsidRDefault="00D55A98" w:rsidP="00D55A98">
      <w:pPr>
        <w:jc w:val="center"/>
        <w:rPr>
          <w:b/>
          <w:sz w:val="52"/>
          <w:szCs w:val="52"/>
        </w:rPr>
      </w:pPr>
      <w:r w:rsidRPr="005F4844">
        <w:rPr>
          <w:b/>
          <w:sz w:val="52"/>
          <w:szCs w:val="52"/>
        </w:rPr>
        <w:t>Žádanka</w:t>
      </w:r>
    </w:p>
    <w:p w14:paraId="60FD7446" w14:textId="77777777" w:rsidR="00D55A98" w:rsidRDefault="00D55A98" w:rsidP="00D55A98">
      <w:pPr>
        <w:jc w:val="center"/>
      </w:pPr>
      <w:r>
        <w:t>na objednání autobusu na exkurzi</w:t>
      </w:r>
    </w:p>
    <w:p w14:paraId="76628FDF" w14:textId="77777777" w:rsidR="00D55A98" w:rsidRDefault="00D55A98" w:rsidP="00D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284"/>
        <w:gridCol w:w="2289"/>
        <w:gridCol w:w="2233"/>
      </w:tblGrid>
      <w:tr w:rsidR="00D55A98" w14:paraId="77439394" w14:textId="77777777" w:rsidTr="009220AB">
        <w:tc>
          <w:tcPr>
            <w:tcW w:w="9062" w:type="dxa"/>
            <w:gridSpan w:val="4"/>
            <w:shd w:val="clear" w:color="auto" w:fill="auto"/>
          </w:tcPr>
          <w:p w14:paraId="3E36542D" w14:textId="77777777" w:rsidR="00D55A98" w:rsidRDefault="00D55A98" w:rsidP="000C3C25">
            <w:r>
              <w:t>Žadatel/ka:</w:t>
            </w:r>
          </w:p>
          <w:p w14:paraId="4548070F" w14:textId="77777777" w:rsidR="00D55A98" w:rsidRDefault="00D55A98" w:rsidP="000C3C25"/>
        </w:tc>
      </w:tr>
      <w:tr w:rsidR="00D55A98" w14:paraId="7C14E395" w14:textId="77777777" w:rsidTr="009220AB">
        <w:tc>
          <w:tcPr>
            <w:tcW w:w="6829" w:type="dxa"/>
            <w:gridSpan w:val="3"/>
            <w:shd w:val="clear" w:color="auto" w:fill="auto"/>
          </w:tcPr>
          <w:p w14:paraId="76817964" w14:textId="77777777" w:rsidR="00D55A98" w:rsidRDefault="00D55A98" w:rsidP="000C3C25">
            <w:r>
              <w:t>Exkurze do firmy:</w:t>
            </w:r>
          </w:p>
          <w:p w14:paraId="601AEF6E" w14:textId="77777777" w:rsidR="00D55A98" w:rsidRDefault="00D55A98" w:rsidP="000C3C25"/>
        </w:tc>
        <w:tc>
          <w:tcPr>
            <w:tcW w:w="2233" w:type="dxa"/>
            <w:shd w:val="clear" w:color="auto" w:fill="auto"/>
          </w:tcPr>
          <w:p w14:paraId="046043C7" w14:textId="77777777" w:rsidR="00D55A98" w:rsidRDefault="00D55A98" w:rsidP="000C3C25">
            <w:r>
              <w:t>Třída:</w:t>
            </w:r>
          </w:p>
        </w:tc>
      </w:tr>
      <w:tr w:rsidR="005A399A" w14:paraId="4DC23F53" w14:textId="77777777" w:rsidTr="009220AB"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86BD778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>Den exkurze:</w:t>
            </w:r>
          </w:p>
          <w:p w14:paraId="6C35F8AC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</w:p>
          <w:p w14:paraId="6D91D5C5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>Předpokládaný počet účastníků:</w:t>
            </w:r>
            <w:r w:rsidR="00CD0705">
              <w:tab/>
            </w:r>
            <w:r>
              <w:t xml:space="preserve">žáci:  </w:t>
            </w:r>
            <w:r w:rsidR="00CD0705">
              <w:tab/>
            </w:r>
            <w:r>
              <w:t>učitelé:</w:t>
            </w:r>
            <w:r w:rsidR="00CD0705">
              <w:t xml:space="preserve">  </w:t>
            </w:r>
          </w:p>
          <w:p w14:paraId="0EC2C701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</w:p>
          <w:p w14:paraId="61591C25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>Přistavení autobusu:</w:t>
            </w:r>
            <w:r w:rsidR="00CD0705">
              <w:tab/>
            </w:r>
            <w:r>
              <w:t xml:space="preserve">místo:  </w:t>
            </w:r>
            <w:r w:rsidR="00CD0705">
              <w:tab/>
            </w:r>
            <w:r>
              <w:t>čas:</w:t>
            </w:r>
            <w:r w:rsidR="00CD0705">
              <w:t xml:space="preserve">  </w:t>
            </w:r>
          </w:p>
          <w:p w14:paraId="3299ACC8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</w:p>
          <w:p w14:paraId="4C86395D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 xml:space="preserve">Město nebo obec, kam se koná exkurze: </w:t>
            </w:r>
          </w:p>
          <w:p w14:paraId="54539447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 xml:space="preserve">  </w:t>
            </w:r>
          </w:p>
          <w:p w14:paraId="256C4C6C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  <w:r>
              <w:t>Předpokládané ukončení exkurze:</w:t>
            </w:r>
            <w:r w:rsidR="00CD0705">
              <w:tab/>
            </w:r>
            <w:r>
              <w:t xml:space="preserve">místo:  </w:t>
            </w:r>
            <w:r w:rsidR="00CD0705">
              <w:tab/>
            </w:r>
            <w:r>
              <w:t>čas:</w:t>
            </w:r>
            <w:r w:rsidR="00CD0705">
              <w:t xml:space="preserve">  </w:t>
            </w:r>
          </w:p>
          <w:p w14:paraId="46BCA2E7" w14:textId="77777777" w:rsidR="005A399A" w:rsidRDefault="005A399A" w:rsidP="00CD0705">
            <w:pPr>
              <w:tabs>
                <w:tab w:val="left" w:pos="3681"/>
                <w:tab w:val="left" w:pos="6386"/>
              </w:tabs>
            </w:pPr>
          </w:p>
        </w:tc>
      </w:tr>
      <w:tr w:rsidR="005A399A" w14:paraId="7216DE10" w14:textId="77777777" w:rsidTr="009220AB">
        <w:tc>
          <w:tcPr>
            <w:tcW w:w="4540" w:type="dxa"/>
            <w:gridSpan w:val="2"/>
            <w:shd w:val="clear" w:color="auto" w:fill="auto"/>
          </w:tcPr>
          <w:p w14:paraId="300430F7" w14:textId="77777777" w:rsidR="005A399A" w:rsidRDefault="005A399A" w:rsidP="005A399A">
            <w:r>
              <w:t>Datum:</w:t>
            </w:r>
          </w:p>
        </w:tc>
        <w:tc>
          <w:tcPr>
            <w:tcW w:w="4522" w:type="dxa"/>
            <w:gridSpan w:val="2"/>
            <w:shd w:val="clear" w:color="auto" w:fill="auto"/>
          </w:tcPr>
          <w:p w14:paraId="2BD73718" w14:textId="77777777" w:rsidR="005A399A" w:rsidRDefault="005A399A" w:rsidP="005A399A">
            <w:r>
              <w:t>Podpis žadatele:</w:t>
            </w:r>
          </w:p>
          <w:p w14:paraId="7A695281" w14:textId="77777777" w:rsidR="005A399A" w:rsidRDefault="005A399A" w:rsidP="005A399A"/>
          <w:p w14:paraId="358F274F" w14:textId="77777777" w:rsidR="005A399A" w:rsidRDefault="005A399A" w:rsidP="005A399A">
            <w:r>
              <w:t>Popis ředitele:</w:t>
            </w:r>
          </w:p>
          <w:p w14:paraId="4FE3D2B2" w14:textId="77777777" w:rsidR="005A399A" w:rsidRDefault="005A399A" w:rsidP="005A399A"/>
        </w:tc>
      </w:tr>
      <w:tr w:rsidR="00D55A98" w14:paraId="1ECEAAC5" w14:textId="77777777" w:rsidTr="009220AB">
        <w:tc>
          <w:tcPr>
            <w:tcW w:w="3256" w:type="dxa"/>
            <w:tcBorders>
              <w:bottom w:val="single" w:sz="18" w:space="0" w:color="auto"/>
            </w:tcBorders>
            <w:shd w:val="clear" w:color="auto" w:fill="auto"/>
          </w:tcPr>
          <w:p w14:paraId="7251FF20" w14:textId="77777777" w:rsidR="00D55A98" w:rsidRDefault="00D55A98" w:rsidP="000C3C25">
            <w:r>
              <w:t>Potvrzení objednávky na mail:</w:t>
            </w:r>
          </w:p>
        </w:tc>
        <w:tc>
          <w:tcPr>
            <w:tcW w:w="5806" w:type="dxa"/>
            <w:gridSpan w:val="3"/>
            <w:tcBorders>
              <w:bottom w:val="single" w:sz="18" w:space="0" w:color="auto"/>
            </w:tcBorders>
            <w:shd w:val="clear" w:color="auto" w:fill="auto"/>
          </w:tcPr>
          <w:p w14:paraId="4EB55D72" w14:textId="77777777" w:rsidR="00D55A98" w:rsidRDefault="00D55A98" w:rsidP="000C3C25"/>
        </w:tc>
      </w:tr>
    </w:tbl>
    <w:p w14:paraId="7979FE90" w14:textId="77777777" w:rsidR="00AC0FB9" w:rsidRDefault="00AC0FB9"/>
    <w:sectPr w:rsidR="00AC0FB9" w:rsidSect="00297240">
      <w:pgSz w:w="11906" w:h="16838"/>
      <w:pgMar w:top="719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8D"/>
    <w:rsid w:val="000C3C25"/>
    <w:rsid w:val="001A6DC6"/>
    <w:rsid w:val="001B598D"/>
    <w:rsid w:val="00297240"/>
    <w:rsid w:val="00442FC3"/>
    <w:rsid w:val="00491095"/>
    <w:rsid w:val="005A399A"/>
    <w:rsid w:val="005A4135"/>
    <w:rsid w:val="005F4844"/>
    <w:rsid w:val="007655A2"/>
    <w:rsid w:val="009220AB"/>
    <w:rsid w:val="00A717CF"/>
    <w:rsid w:val="00AC0FB9"/>
    <w:rsid w:val="00CD0705"/>
    <w:rsid w:val="00CF76AA"/>
    <w:rsid w:val="00D5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65438"/>
  <w15:chartTrackingRefBased/>
  <w15:docId w15:val="{CE4B226E-A53E-416D-8D16-3E23DF57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F4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done\zadankadoprex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FC1A1-BDA2-4FEB-8100-535491AE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zadankadoprex.dotx</Template>
  <TotalTime>0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Žádanka</vt:lpstr>
    </vt:vector>
  </TitlesOfParts>
  <Company>VOSOA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Žádanka</dc:title>
  <dc:subject/>
  <dc:creator>Denis Lenger</dc:creator>
  <cp:keywords/>
  <dc:description/>
  <cp:lastModifiedBy>Lenger Denis</cp:lastModifiedBy>
  <cp:revision>1</cp:revision>
  <cp:lastPrinted>2006-03-16T07:25:00Z</cp:lastPrinted>
  <dcterms:created xsi:type="dcterms:W3CDTF">2026-01-03T17:07:00Z</dcterms:created>
  <dcterms:modified xsi:type="dcterms:W3CDTF">2026-01-03T17:07:00Z</dcterms:modified>
</cp:coreProperties>
</file>