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B0B2" w14:textId="77777777" w:rsidR="00A717CF" w:rsidRPr="005F4844" w:rsidRDefault="005F4844" w:rsidP="005F4844">
      <w:pPr>
        <w:jc w:val="center"/>
        <w:rPr>
          <w:b/>
          <w:sz w:val="52"/>
          <w:szCs w:val="52"/>
        </w:rPr>
      </w:pPr>
      <w:r w:rsidRPr="005F4844">
        <w:rPr>
          <w:b/>
          <w:sz w:val="52"/>
          <w:szCs w:val="52"/>
        </w:rPr>
        <w:t>Žádanka</w:t>
      </w:r>
    </w:p>
    <w:p w14:paraId="6C4592AC" w14:textId="77777777" w:rsidR="005F4844" w:rsidRDefault="005F4844" w:rsidP="005F4844">
      <w:pPr>
        <w:jc w:val="center"/>
      </w:pPr>
      <w:r>
        <w:t>o nákup materiálu nebo zajištění služby</w:t>
      </w:r>
    </w:p>
    <w:p w14:paraId="4418D3E9" w14:textId="77777777" w:rsidR="005F4844" w:rsidRDefault="005F4844"/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3020"/>
        <w:gridCol w:w="1514"/>
        <w:gridCol w:w="1507"/>
        <w:gridCol w:w="789"/>
        <w:gridCol w:w="2232"/>
      </w:tblGrid>
      <w:tr w:rsidR="005F4844" w14:paraId="39211B8A" w14:textId="77777777">
        <w:tc>
          <w:tcPr>
            <w:tcW w:w="9212" w:type="dxa"/>
            <w:gridSpan w:val="5"/>
          </w:tcPr>
          <w:p w14:paraId="07865C34" w14:textId="77777777" w:rsidR="005F4844" w:rsidRDefault="005F4844">
            <w:r>
              <w:t>Žadatel/ka:</w:t>
            </w:r>
          </w:p>
          <w:p w14:paraId="488BE01A" w14:textId="77777777" w:rsidR="00297240" w:rsidRDefault="00297240"/>
        </w:tc>
      </w:tr>
      <w:tr w:rsidR="005F4844" w14:paraId="322B27D9" w14:textId="77777777">
        <w:tc>
          <w:tcPr>
            <w:tcW w:w="6948" w:type="dxa"/>
            <w:gridSpan w:val="4"/>
          </w:tcPr>
          <w:p w14:paraId="462A4BA8" w14:textId="77777777" w:rsidR="005F4844" w:rsidRDefault="005F4844">
            <w:r>
              <w:t>Materiál nebo služba:</w:t>
            </w:r>
          </w:p>
          <w:p w14:paraId="5FA553A8" w14:textId="77777777" w:rsidR="00297240" w:rsidRDefault="00297240"/>
        </w:tc>
        <w:tc>
          <w:tcPr>
            <w:tcW w:w="2264" w:type="dxa"/>
          </w:tcPr>
          <w:p w14:paraId="648735E3" w14:textId="77777777" w:rsidR="005F4844" w:rsidRDefault="005F4844">
            <w:r>
              <w:t>Cena:</w:t>
            </w:r>
          </w:p>
        </w:tc>
      </w:tr>
      <w:tr w:rsidR="005F4844" w14:paraId="0E5BE9A3" w14:textId="77777777">
        <w:tc>
          <w:tcPr>
            <w:tcW w:w="9212" w:type="dxa"/>
            <w:gridSpan w:val="5"/>
            <w:tcBorders>
              <w:bottom w:val="single" w:sz="4" w:space="0" w:color="auto"/>
            </w:tcBorders>
          </w:tcPr>
          <w:p w14:paraId="3CA47644" w14:textId="77777777" w:rsidR="005F4844" w:rsidRDefault="005F4844">
            <w:r>
              <w:t>Účel:</w:t>
            </w:r>
          </w:p>
          <w:p w14:paraId="0C59DEA8" w14:textId="77777777" w:rsidR="005F4844" w:rsidRDefault="005F4844"/>
          <w:p w14:paraId="6EBF7F3D" w14:textId="77777777" w:rsidR="005F4844" w:rsidRDefault="005F4844"/>
          <w:p w14:paraId="43812771" w14:textId="77777777" w:rsidR="005F4844" w:rsidRDefault="005F4844"/>
          <w:p w14:paraId="4CD303A0" w14:textId="77777777" w:rsidR="00AC0FB9" w:rsidRDefault="00AC0FB9"/>
          <w:p w14:paraId="563EE857" w14:textId="77777777" w:rsidR="00AC0FB9" w:rsidRDefault="00AC0FB9"/>
          <w:p w14:paraId="46643BEE" w14:textId="77777777" w:rsidR="005F4844" w:rsidRDefault="005F4844"/>
        </w:tc>
      </w:tr>
      <w:tr w:rsidR="005F4844" w14:paraId="495D6509" w14:textId="77777777">
        <w:tc>
          <w:tcPr>
            <w:tcW w:w="4606" w:type="dxa"/>
            <w:gridSpan w:val="2"/>
            <w:tcBorders>
              <w:bottom w:val="single" w:sz="18" w:space="0" w:color="auto"/>
            </w:tcBorders>
          </w:tcPr>
          <w:p w14:paraId="771ED353" w14:textId="77777777" w:rsidR="005F4844" w:rsidRDefault="005F4844">
            <w:r>
              <w:t>Datum:</w:t>
            </w:r>
          </w:p>
        </w:tc>
        <w:tc>
          <w:tcPr>
            <w:tcW w:w="4606" w:type="dxa"/>
            <w:gridSpan w:val="3"/>
            <w:tcBorders>
              <w:bottom w:val="single" w:sz="18" w:space="0" w:color="auto"/>
            </w:tcBorders>
          </w:tcPr>
          <w:p w14:paraId="749E116F" w14:textId="77777777" w:rsidR="005F4844" w:rsidRDefault="005F4844">
            <w:r>
              <w:t>Podpis žadatele:</w:t>
            </w:r>
          </w:p>
          <w:p w14:paraId="6F0FB9F2" w14:textId="77777777" w:rsidR="005F4844" w:rsidRDefault="005F4844"/>
        </w:tc>
      </w:tr>
      <w:tr w:rsidR="005F4844" w14:paraId="7451D099" w14:textId="77777777">
        <w:tc>
          <w:tcPr>
            <w:tcW w:w="9212" w:type="dxa"/>
            <w:gridSpan w:val="5"/>
            <w:tcBorders>
              <w:top w:val="single" w:sz="18" w:space="0" w:color="auto"/>
            </w:tcBorders>
          </w:tcPr>
          <w:p w14:paraId="1EF9E84F" w14:textId="77777777" w:rsidR="005F4844" w:rsidRDefault="005F4844" w:rsidP="005F4844">
            <w:pPr>
              <w:jc w:val="center"/>
            </w:pPr>
            <w:r>
              <w:t>Vyjádření</w:t>
            </w:r>
          </w:p>
        </w:tc>
      </w:tr>
      <w:tr w:rsidR="005F4844" w14:paraId="79E5D694" w14:textId="77777777">
        <w:tc>
          <w:tcPr>
            <w:tcW w:w="3070" w:type="dxa"/>
          </w:tcPr>
          <w:p w14:paraId="01BC7CBD" w14:textId="77777777" w:rsidR="005F4844" w:rsidRDefault="005F4844" w:rsidP="005F4844">
            <w:pPr>
              <w:jc w:val="center"/>
            </w:pPr>
            <w:r>
              <w:t>zástupce ředitele školy</w:t>
            </w:r>
          </w:p>
        </w:tc>
        <w:tc>
          <w:tcPr>
            <w:tcW w:w="3071" w:type="dxa"/>
            <w:gridSpan w:val="2"/>
          </w:tcPr>
          <w:p w14:paraId="370A1B94" w14:textId="77777777" w:rsidR="005F4844" w:rsidRDefault="005F4844" w:rsidP="005F4844">
            <w:pPr>
              <w:jc w:val="center"/>
            </w:pPr>
            <w:r>
              <w:t>ředitel školy</w:t>
            </w:r>
          </w:p>
        </w:tc>
        <w:tc>
          <w:tcPr>
            <w:tcW w:w="3071" w:type="dxa"/>
            <w:gridSpan w:val="2"/>
          </w:tcPr>
          <w:p w14:paraId="19D0CA19" w14:textId="77777777" w:rsidR="005F4844" w:rsidRDefault="005F4844">
            <w:r>
              <w:t>ekonomická zástupkyně ŘŠ</w:t>
            </w:r>
          </w:p>
        </w:tc>
      </w:tr>
      <w:tr w:rsidR="005F4844" w14:paraId="00198CC4" w14:textId="77777777">
        <w:tc>
          <w:tcPr>
            <w:tcW w:w="3070" w:type="dxa"/>
          </w:tcPr>
          <w:p w14:paraId="0165E022" w14:textId="77777777" w:rsidR="005F4844" w:rsidRDefault="005F4844" w:rsidP="005F4844">
            <w:pPr>
              <w:jc w:val="center"/>
            </w:pPr>
            <w:r>
              <w:t>souhlasím - nesouhlasím</w:t>
            </w:r>
          </w:p>
        </w:tc>
        <w:tc>
          <w:tcPr>
            <w:tcW w:w="3071" w:type="dxa"/>
            <w:gridSpan w:val="2"/>
          </w:tcPr>
          <w:p w14:paraId="3C542F46" w14:textId="77777777" w:rsidR="005F4844" w:rsidRDefault="005F4844">
            <w:r>
              <w:t>souhlasím - nesouhlasím</w:t>
            </w:r>
          </w:p>
        </w:tc>
        <w:tc>
          <w:tcPr>
            <w:tcW w:w="3071" w:type="dxa"/>
            <w:gridSpan w:val="2"/>
          </w:tcPr>
          <w:p w14:paraId="04A66FBE" w14:textId="77777777" w:rsidR="005F4844" w:rsidRDefault="005F4844">
            <w:r>
              <w:t>souhlasím - nesouhlasím</w:t>
            </w:r>
          </w:p>
        </w:tc>
      </w:tr>
      <w:tr w:rsidR="005F4844" w:rsidRPr="00AC0FB9" w14:paraId="2E9F64CF" w14:textId="77777777">
        <w:tc>
          <w:tcPr>
            <w:tcW w:w="3070" w:type="dxa"/>
          </w:tcPr>
          <w:p w14:paraId="6F39EC47" w14:textId="77777777" w:rsidR="005F4844" w:rsidRDefault="005F4844">
            <w:r w:rsidRPr="00AC0FB9">
              <w:t>Dne:</w:t>
            </w:r>
          </w:p>
          <w:p w14:paraId="1C2A5F06" w14:textId="77777777" w:rsidR="00AC0FB9" w:rsidRPr="00AC0FB9" w:rsidRDefault="00AC0FB9"/>
          <w:p w14:paraId="208C3AC7" w14:textId="77777777" w:rsidR="005F4844" w:rsidRDefault="005F4844">
            <w:r w:rsidRPr="00AC0FB9">
              <w:t>Podpis:</w:t>
            </w:r>
          </w:p>
          <w:p w14:paraId="3EB7B6B7" w14:textId="77777777" w:rsidR="00AC0FB9" w:rsidRPr="00AC0FB9" w:rsidRDefault="00AC0FB9"/>
        </w:tc>
        <w:tc>
          <w:tcPr>
            <w:tcW w:w="3071" w:type="dxa"/>
            <w:gridSpan w:val="2"/>
          </w:tcPr>
          <w:p w14:paraId="28E95CD4" w14:textId="77777777" w:rsidR="005F4844" w:rsidRPr="00AC0FB9" w:rsidRDefault="005F4844" w:rsidP="005F4844">
            <w:r w:rsidRPr="00AC0FB9">
              <w:t>Dne:</w:t>
            </w:r>
          </w:p>
          <w:p w14:paraId="1B9AFC65" w14:textId="77777777" w:rsidR="00AC0FB9" w:rsidRDefault="00AC0FB9" w:rsidP="005F4844"/>
          <w:p w14:paraId="23D17E31" w14:textId="77777777" w:rsidR="005F4844" w:rsidRPr="00AC0FB9" w:rsidRDefault="005F4844" w:rsidP="005F4844">
            <w:r w:rsidRPr="00AC0FB9">
              <w:t>Podpis:</w:t>
            </w:r>
          </w:p>
        </w:tc>
        <w:tc>
          <w:tcPr>
            <w:tcW w:w="3071" w:type="dxa"/>
            <w:gridSpan w:val="2"/>
          </w:tcPr>
          <w:p w14:paraId="36E2ECED" w14:textId="77777777" w:rsidR="005F4844" w:rsidRPr="00AC0FB9" w:rsidRDefault="005F4844" w:rsidP="005F4844">
            <w:r w:rsidRPr="00AC0FB9">
              <w:t>Dne:</w:t>
            </w:r>
          </w:p>
          <w:p w14:paraId="3AA812BF" w14:textId="77777777" w:rsidR="00AC0FB9" w:rsidRDefault="00AC0FB9" w:rsidP="005F4844"/>
          <w:p w14:paraId="5CE3EA46" w14:textId="77777777" w:rsidR="005F4844" w:rsidRPr="00AC0FB9" w:rsidRDefault="005F4844" w:rsidP="005F4844">
            <w:r w:rsidRPr="00AC0FB9">
              <w:t>Podpis:</w:t>
            </w:r>
          </w:p>
        </w:tc>
      </w:tr>
    </w:tbl>
    <w:p w14:paraId="33EB29D3" w14:textId="77777777" w:rsidR="005F4844" w:rsidRDefault="005F4844"/>
    <w:p w14:paraId="5FB04836" w14:textId="77777777" w:rsidR="00AC0FB9" w:rsidRDefault="00AC0FB9"/>
    <w:p w14:paraId="08CF212D" w14:textId="77777777" w:rsidR="005F4844" w:rsidRDefault="005F4844"/>
    <w:p w14:paraId="0D3881DC" w14:textId="77777777" w:rsidR="00AC0FB9" w:rsidRDefault="00AC0FB9"/>
    <w:p w14:paraId="4BDA857A" w14:textId="77777777" w:rsidR="00AC0FB9" w:rsidRPr="005F4844" w:rsidRDefault="00AC0FB9" w:rsidP="00AC0FB9">
      <w:pPr>
        <w:jc w:val="center"/>
        <w:rPr>
          <w:b/>
          <w:sz w:val="52"/>
          <w:szCs w:val="52"/>
        </w:rPr>
      </w:pPr>
      <w:r w:rsidRPr="005F4844">
        <w:rPr>
          <w:b/>
          <w:sz w:val="52"/>
          <w:szCs w:val="52"/>
        </w:rPr>
        <w:t>Žádanka</w:t>
      </w:r>
    </w:p>
    <w:p w14:paraId="193F67C6" w14:textId="77777777" w:rsidR="00AC0FB9" w:rsidRDefault="00AC0FB9" w:rsidP="00AC0FB9">
      <w:pPr>
        <w:jc w:val="center"/>
      </w:pPr>
      <w:r>
        <w:t>o nákup materiálu nebo zajištění služby</w:t>
      </w:r>
    </w:p>
    <w:p w14:paraId="307CD13A" w14:textId="77777777" w:rsidR="00AC0FB9" w:rsidRDefault="00AC0FB9" w:rsidP="00AC0FB9"/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3020"/>
        <w:gridCol w:w="1514"/>
        <w:gridCol w:w="1507"/>
        <w:gridCol w:w="789"/>
        <w:gridCol w:w="2232"/>
      </w:tblGrid>
      <w:tr w:rsidR="00AC0FB9" w14:paraId="2696F216" w14:textId="77777777">
        <w:tc>
          <w:tcPr>
            <w:tcW w:w="9212" w:type="dxa"/>
            <w:gridSpan w:val="5"/>
          </w:tcPr>
          <w:p w14:paraId="3F735DAF" w14:textId="77777777" w:rsidR="00AC0FB9" w:rsidRDefault="00AC0FB9" w:rsidP="00297240">
            <w:r>
              <w:t>Žadatel/ka:</w:t>
            </w:r>
          </w:p>
          <w:p w14:paraId="47DDE495" w14:textId="77777777" w:rsidR="00297240" w:rsidRDefault="00297240" w:rsidP="00297240"/>
        </w:tc>
      </w:tr>
      <w:tr w:rsidR="00AC0FB9" w14:paraId="613557F0" w14:textId="77777777">
        <w:tc>
          <w:tcPr>
            <w:tcW w:w="6948" w:type="dxa"/>
            <w:gridSpan w:val="4"/>
          </w:tcPr>
          <w:p w14:paraId="07D1F430" w14:textId="77777777" w:rsidR="00AC0FB9" w:rsidRDefault="00AC0FB9" w:rsidP="00297240">
            <w:r>
              <w:t>Materiál nebo služba:</w:t>
            </w:r>
          </w:p>
          <w:p w14:paraId="1C917FC6" w14:textId="77777777" w:rsidR="00297240" w:rsidRDefault="00297240" w:rsidP="00297240"/>
        </w:tc>
        <w:tc>
          <w:tcPr>
            <w:tcW w:w="2264" w:type="dxa"/>
          </w:tcPr>
          <w:p w14:paraId="14DF9A76" w14:textId="77777777" w:rsidR="00AC0FB9" w:rsidRDefault="00AC0FB9" w:rsidP="00297240">
            <w:r>
              <w:t>Cena:</w:t>
            </w:r>
          </w:p>
        </w:tc>
      </w:tr>
      <w:tr w:rsidR="00AC0FB9" w14:paraId="1BC22611" w14:textId="77777777">
        <w:tc>
          <w:tcPr>
            <w:tcW w:w="9212" w:type="dxa"/>
            <w:gridSpan w:val="5"/>
            <w:tcBorders>
              <w:bottom w:val="single" w:sz="4" w:space="0" w:color="auto"/>
            </w:tcBorders>
          </w:tcPr>
          <w:p w14:paraId="567B7F6F" w14:textId="77777777" w:rsidR="00AC0FB9" w:rsidRDefault="00AC0FB9" w:rsidP="00297240">
            <w:r>
              <w:t>Účel:</w:t>
            </w:r>
          </w:p>
          <w:p w14:paraId="5AD498B8" w14:textId="77777777" w:rsidR="00AC0FB9" w:rsidRDefault="00AC0FB9" w:rsidP="00297240"/>
          <w:p w14:paraId="28F3AB0E" w14:textId="77777777" w:rsidR="00AC0FB9" w:rsidRDefault="00AC0FB9" w:rsidP="00297240"/>
          <w:p w14:paraId="26F5F441" w14:textId="77777777" w:rsidR="00AC0FB9" w:rsidRDefault="00AC0FB9" w:rsidP="00297240"/>
          <w:p w14:paraId="44A835FC" w14:textId="77777777" w:rsidR="00AC0FB9" w:rsidRDefault="00AC0FB9" w:rsidP="00297240"/>
          <w:p w14:paraId="042BCC42" w14:textId="77777777" w:rsidR="00AC0FB9" w:rsidRDefault="00AC0FB9" w:rsidP="00297240"/>
          <w:p w14:paraId="1F47ACF0" w14:textId="77777777" w:rsidR="00AC0FB9" w:rsidRDefault="00AC0FB9" w:rsidP="00297240"/>
        </w:tc>
      </w:tr>
      <w:tr w:rsidR="00AC0FB9" w14:paraId="4C9DA18A" w14:textId="77777777">
        <w:tc>
          <w:tcPr>
            <w:tcW w:w="4606" w:type="dxa"/>
            <w:gridSpan w:val="2"/>
            <w:tcBorders>
              <w:bottom w:val="single" w:sz="18" w:space="0" w:color="auto"/>
            </w:tcBorders>
          </w:tcPr>
          <w:p w14:paraId="023B1A78" w14:textId="77777777" w:rsidR="00AC0FB9" w:rsidRDefault="00AC0FB9" w:rsidP="00297240">
            <w:r>
              <w:t>Datum:</w:t>
            </w:r>
          </w:p>
        </w:tc>
        <w:tc>
          <w:tcPr>
            <w:tcW w:w="4606" w:type="dxa"/>
            <w:gridSpan w:val="3"/>
            <w:tcBorders>
              <w:bottom w:val="single" w:sz="18" w:space="0" w:color="auto"/>
            </w:tcBorders>
          </w:tcPr>
          <w:p w14:paraId="30731B3A" w14:textId="77777777" w:rsidR="00AC0FB9" w:rsidRDefault="00AC0FB9" w:rsidP="00297240">
            <w:r>
              <w:t>Podpis žadatele:</w:t>
            </w:r>
          </w:p>
          <w:p w14:paraId="4AE84B4D" w14:textId="77777777" w:rsidR="00AC0FB9" w:rsidRDefault="00AC0FB9" w:rsidP="00297240"/>
        </w:tc>
      </w:tr>
      <w:tr w:rsidR="00AC0FB9" w14:paraId="154FEA0C" w14:textId="77777777">
        <w:tc>
          <w:tcPr>
            <w:tcW w:w="9212" w:type="dxa"/>
            <w:gridSpan w:val="5"/>
            <w:tcBorders>
              <w:top w:val="single" w:sz="18" w:space="0" w:color="auto"/>
            </w:tcBorders>
          </w:tcPr>
          <w:p w14:paraId="564AF96F" w14:textId="77777777" w:rsidR="00AC0FB9" w:rsidRDefault="00AC0FB9" w:rsidP="00297240">
            <w:pPr>
              <w:jc w:val="center"/>
            </w:pPr>
            <w:r>
              <w:t>Vyjádření</w:t>
            </w:r>
          </w:p>
        </w:tc>
      </w:tr>
      <w:tr w:rsidR="00AC0FB9" w14:paraId="65302C01" w14:textId="77777777">
        <w:tc>
          <w:tcPr>
            <w:tcW w:w="3070" w:type="dxa"/>
          </w:tcPr>
          <w:p w14:paraId="35D29637" w14:textId="77777777" w:rsidR="00AC0FB9" w:rsidRDefault="00AC0FB9" w:rsidP="00297240">
            <w:pPr>
              <w:jc w:val="center"/>
            </w:pPr>
            <w:r>
              <w:t>zástupce ředitele školy</w:t>
            </w:r>
          </w:p>
        </w:tc>
        <w:tc>
          <w:tcPr>
            <w:tcW w:w="3071" w:type="dxa"/>
            <w:gridSpan w:val="2"/>
          </w:tcPr>
          <w:p w14:paraId="6AD99D3C" w14:textId="77777777" w:rsidR="00AC0FB9" w:rsidRDefault="00AC0FB9" w:rsidP="00297240">
            <w:pPr>
              <w:jc w:val="center"/>
            </w:pPr>
            <w:r>
              <w:t>ředitel školy</w:t>
            </w:r>
          </w:p>
        </w:tc>
        <w:tc>
          <w:tcPr>
            <w:tcW w:w="3071" w:type="dxa"/>
            <w:gridSpan w:val="2"/>
          </w:tcPr>
          <w:p w14:paraId="3971FE29" w14:textId="77777777" w:rsidR="00AC0FB9" w:rsidRDefault="00AC0FB9" w:rsidP="00297240">
            <w:r>
              <w:t>ekonomická zástupkyně ŘŠ</w:t>
            </w:r>
          </w:p>
        </w:tc>
      </w:tr>
      <w:tr w:rsidR="00AC0FB9" w14:paraId="328E706A" w14:textId="77777777">
        <w:tc>
          <w:tcPr>
            <w:tcW w:w="3070" w:type="dxa"/>
          </w:tcPr>
          <w:p w14:paraId="04151CA6" w14:textId="77777777" w:rsidR="00AC0FB9" w:rsidRDefault="00AC0FB9" w:rsidP="00297240">
            <w:pPr>
              <w:jc w:val="center"/>
            </w:pPr>
            <w:r>
              <w:t>souhlasím - nesouhlasím</w:t>
            </w:r>
          </w:p>
        </w:tc>
        <w:tc>
          <w:tcPr>
            <w:tcW w:w="3071" w:type="dxa"/>
            <w:gridSpan w:val="2"/>
          </w:tcPr>
          <w:p w14:paraId="38F8D091" w14:textId="77777777" w:rsidR="00AC0FB9" w:rsidRDefault="00AC0FB9" w:rsidP="00297240">
            <w:r>
              <w:t>souhlasím - nesouhlasím</w:t>
            </w:r>
          </w:p>
        </w:tc>
        <w:tc>
          <w:tcPr>
            <w:tcW w:w="3071" w:type="dxa"/>
            <w:gridSpan w:val="2"/>
          </w:tcPr>
          <w:p w14:paraId="3C66105C" w14:textId="77777777" w:rsidR="00AC0FB9" w:rsidRDefault="00AC0FB9" w:rsidP="00297240">
            <w:r>
              <w:t>souhlasím - nesouhlasím</w:t>
            </w:r>
          </w:p>
        </w:tc>
      </w:tr>
      <w:tr w:rsidR="00AC0FB9" w:rsidRPr="00AC0FB9" w14:paraId="071DB30F" w14:textId="77777777">
        <w:tc>
          <w:tcPr>
            <w:tcW w:w="3070" w:type="dxa"/>
          </w:tcPr>
          <w:p w14:paraId="1D7B67EE" w14:textId="77777777" w:rsidR="00AC0FB9" w:rsidRDefault="00AC0FB9" w:rsidP="00297240">
            <w:r w:rsidRPr="00AC0FB9">
              <w:t>Dne:</w:t>
            </w:r>
          </w:p>
          <w:p w14:paraId="224ECBA3" w14:textId="77777777" w:rsidR="00AC0FB9" w:rsidRPr="00AC0FB9" w:rsidRDefault="00AC0FB9" w:rsidP="00297240"/>
          <w:p w14:paraId="43E6EC34" w14:textId="77777777" w:rsidR="00AC0FB9" w:rsidRDefault="00AC0FB9" w:rsidP="00297240">
            <w:r w:rsidRPr="00AC0FB9">
              <w:t>Podpis:</w:t>
            </w:r>
          </w:p>
          <w:p w14:paraId="0D006561" w14:textId="77777777" w:rsidR="00AC0FB9" w:rsidRPr="00AC0FB9" w:rsidRDefault="00AC0FB9" w:rsidP="00297240"/>
        </w:tc>
        <w:tc>
          <w:tcPr>
            <w:tcW w:w="3071" w:type="dxa"/>
            <w:gridSpan w:val="2"/>
          </w:tcPr>
          <w:p w14:paraId="633DEF96" w14:textId="77777777" w:rsidR="00AC0FB9" w:rsidRPr="00AC0FB9" w:rsidRDefault="00AC0FB9" w:rsidP="00297240">
            <w:r w:rsidRPr="00AC0FB9">
              <w:t>Dne:</w:t>
            </w:r>
          </w:p>
          <w:p w14:paraId="5A1D33EB" w14:textId="77777777" w:rsidR="00AC0FB9" w:rsidRDefault="00AC0FB9" w:rsidP="00297240"/>
          <w:p w14:paraId="2D5DA3D3" w14:textId="77777777" w:rsidR="00AC0FB9" w:rsidRPr="00AC0FB9" w:rsidRDefault="00AC0FB9" w:rsidP="00297240">
            <w:r w:rsidRPr="00AC0FB9">
              <w:t>Podpis:</w:t>
            </w:r>
          </w:p>
        </w:tc>
        <w:tc>
          <w:tcPr>
            <w:tcW w:w="3071" w:type="dxa"/>
            <w:gridSpan w:val="2"/>
          </w:tcPr>
          <w:p w14:paraId="7C62AD3D" w14:textId="77777777" w:rsidR="00AC0FB9" w:rsidRPr="00AC0FB9" w:rsidRDefault="00AC0FB9" w:rsidP="00297240">
            <w:r w:rsidRPr="00AC0FB9">
              <w:t>Dne:</w:t>
            </w:r>
          </w:p>
          <w:p w14:paraId="709D0A53" w14:textId="77777777" w:rsidR="00AC0FB9" w:rsidRDefault="00AC0FB9" w:rsidP="00297240"/>
          <w:p w14:paraId="53A1F415" w14:textId="77777777" w:rsidR="00AC0FB9" w:rsidRPr="00AC0FB9" w:rsidRDefault="00AC0FB9" w:rsidP="00297240">
            <w:r w:rsidRPr="00AC0FB9">
              <w:t>Podpis:</w:t>
            </w:r>
          </w:p>
        </w:tc>
      </w:tr>
    </w:tbl>
    <w:p w14:paraId="196AE95E" w14:textId="77777777" w:rsidR="00AC0FB9" w:rsidRDefault="00AC0FB9"/>
    <w:sectPr w:rsidR="00AC0FB9" w:rsidSect="00297240">
      <w:pgSz w:w="11906" w:h="16838"/>
      <w:pgMar w:top="719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FF"/>
    <w:rsid w:val="00297240"/>
    <w:rsid w:val="00491095"/>
    <w:rsid w:val="004B5EFF"/>
    <w:rsid w:val="005A4135"/>
    <w:rsid w:val="005C61C2"/>
    <w:rsid w:val="005F4844"/>
    <w:rsid w:val="0083429F"/>
    <w:rsid w:val="00A717CF"/>
    <w:rsid w:val="00AC0FB9"/>
    <w:rsid w:val="00AF341A"/>
    <w:rsid w:val="00CF76AA"/>
    <w:rsid w:val="00D5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B086B"/>
  <w15:chartTrackingRefBased/>
  <w15:docId w15:val="{FDD2DD8E-26BA-4081-BA36-E10784C3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5F4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done\zadmater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zadmater.dotx</Template>
  <TotalTime>0</TotalTime>
  <Pages>1</Pages>
  <Words>94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Žádanka</vt:lpstr>
    </vt:vector>
  </TitlesOfParts>
  <Company>VOSOA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Žádanka</dc:title>
  <dc:subject/>
  <dc:creator>Denis Lenger</dc:creator>
  <cp:keywords/>
  <dc:description/>
  <cp:lastModifiedBy>Lenger Denis</cp:lastModifiedBy>
  <cp:revision>1</cp:revision>
  <cp:lastPrinted>2006-03-16T08:25:00Z</cp:lastPrinted>
  <dcterms:created xsi:type="dcterms:W3CDTF">2026-01-03T17:06:00Z</dcterms:created>
  <dcterms:modified xsi:type="dcterms:W3CDTF">2026-01-03T17:06:00Z</dcterms:modified>
</cp:coreProperties>
</file>